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4AE7" w:rsidRDefault="001B4AE7" w:rsidP="007B5779">
      <w:pPr>
        <w:rPr>
          <w:rtl/>
        </w:rPr>
      </w:pPr>
    </w:p>
    <w:p w:rsidR="008A359A" w:rsidRDefault="008A359A" w:rsidP="009D15A6">
      <w:pPr>
        <w:spacing w:line="360" w:lineRule="auto"/>
        <w:rPr>
          <w:rFonts w:ascii="Arial" w:hAnsi="Arial"/>
          <w:b/>
          <w:bCs/>
          <w:sz w:val="24"/>
          <w:szCs w:val="24"/>
          <w:u w:val="single"/>
          <w:rtl/>
        </w:rPr>
      </w:pPr>
      <w:r>
        <w:rPr>
          <w:rFonts w:ascii="Arial" w:hAnsi="Arial" w:hint="cs"/>
          <w:b/>
          <w:bCs/>
          <w:rtl/>
        </w:rPr>
        <w:t xml:space="preserve">                                                         </w:t>
      </w:r>
    </w:p>
    <w:p w:rsidR="007B5779" w:rsidRPr="008A359A" w:rsidRDefault="007B5779" w:rsidP="007B5779">
      <w:pPr>
        <w:spacing w:line="360" w:lineRule="auto"/>
        <w:jc w:val="both"/>
        <w:rPr>
          <w:rFonts w:ascii="Arial" w:hAnsi="Arial"/>
          <w:b/>
          <w:bCs/>
          <w:sz w:val="24"/>
          <w:szCs w:val="24"/>
          <w:rtl/>
        </w:rPr>
      </w:pPr>
    </w:p>
    <w:p w:rsidR="008C0E11" w:rsidRPr="008A359A" w:rsidRDefault="008C0E11" w:rsidP="007B5779">
      <w:pPr>
        <w:spacing w:line="360" w:lineRule="auto"/>
        <w:jc w:val="both"/>
        <w:rPr>
          <w:rFonts w:ascii="Arial" w:hAnsi="Arial"/>
          <w:b/>
          <w:bCs/>
          <w:sz w:val="24"/>
          <w:szCs w:val="24"/>
          <w:rtl/>
        </w:rPr>
      </w:pPr>
    </w:p>
    <w:p w:rsidR="007B5779" w:rsidRDefault="009D609D" w:rsidP="007B5779">
      <w:pPr>
        <w:spacing w:line="360" w:lineRule="auto"/>
        <w:jc w:val="both"/>
        <w:rPr>
          <w:rFonts w:ascii="Arial" w:hAnsi="Arial" w:hint="cs"/>
          <w:b/>
          <w:bCs/>
          <w:sz w:val="24"/>
          <w:szCs w:val="24"/>
          <w:rtl/>
        </w:rPr>
      </w:pPr>
      <w:r>
        <w:rPr>
          <w:rFonts w:ascii="Arial" w:hAnsi="Arial" w:hint="cs"/>
          <w:b/>
          <w:bCs/>
          <w:sz w:val="24"/>
          <w:szCs w:val="24"/>
          <w:rtl/>
        </w:rPr>
        <w:t>חזון ישוב עצמון</w:t>
      </w:r>
    </w:p>
    <w:p w:rsidR="009D609D" w:rsidRPr="008A359A" w:rsidRDefault="009D609D" w:rsidP="007B5779">
      <w:pPr>
        <w:spacing w:line="360" w:lineRule="auto"/>
        <w:jc w:val="both"/>
        <w:rPr>
          <w:rFonts w:ascii="Arial" w:hAnsi="Arial"/>
          <w:b/>
          <w:bCs/>
          <w:sz w:val="24"/>
          <w:szCs w:val="24"/>
        </w:rPr>
      </w:pPr>
      <w:bookmarkStart w:id="0" w:name="_GoBack"/>
      <w:bookmarkEnd w:id="0"/>
    </w:p>
    <w:p w:rsidR="007B5779" w:rsidRPr="008A359A" w:rsidRDefault="007B5779" w:rsidP="007B5779">
      <w:pPr>
        <w:spacing w:line="360" w:lineRule="auto"/>
        <w:jc w:val="both"/>
        <w:rPr>
          <w:rFonts w:ascii="Arial" w:hAnsi="Arial"/>
          <w:sz w:val="24"/>
          <w:szCs w:val="24"/>
        </w:rPr>
      </w:pPr>
      <w:r w:rsidRPr="008A359A">
        <w:rPr>
          <w:rFonts w:ascii="Arial" w:hAnsi="Arial"/>
          <w:sz w:val="24"/>
          <w:szCs w:val="24"/>
          <w:rtl/>
        </w:rPr>
        <w:t xml:space="preserve">קיום חיי קהילה רב דורית מתחדשת ורב גונית, המקיימת את ערכי </w:t>
      </w:r>
      <w:r w:rsidRPr="008A359A">
        <w:rPr>
          <w:rFonts w:ascii="Arial" w:hAnsi="Arial" w:hint="cs"/>
          <w:sz w:val="24"/>
          <w:szCs w:val="24"/>
          <w:rtl/>
        </w:rPr>
        <w:t>הציונות ומדינת ישראל</w:t>
      </w:r>
      <w:r w:rsidRPr="008A359A">
        <w:rPr>
          <w:rFonts w:ascii="Arial" w:hAnsi="Arial"/>
          <w:sz w:val="24"/>
          <w:szCs w:val="24"/>
          <w:rtl/>
        </w:rPr>
        <w:t xml:space="preserve"> ברוח מגילת העצמאות . האגודה מקיימת, מנהלת ומטפחת ישוב קהילתי כפרי, ופועלת למען רווחת תושבי היישוב – תוך קידום יחסי שכנות טובה ופיתוח האזור לטובת כלל תושבי האזור. ליישוב צביון חיים ציבורי יהודי חילוני, וקהילה המבוססת ומקדמת ערכי סובלנות, כבוד האדם, אחריות הדדית</w:t>
      </w:r>
      <w:r w:rsidRPr="008A359A">
        <w:rPr>
          <w:rFonts w:ascii="Arial" w:hAnsi="Arial" w:hint="cs"/>
          <w:sz w:val="24"/>
          <w:szCs w:val="24"/>
          <w:rtl/>
        </w:rPr>
        <w:t>, קיימות</w:t>
      </w:r>
      <w:r w:rsidRPr="008A359A">
        <w:rPr>
          <w:rFonts w:ascii="Arial" w:hAnsi="Arial"/>
          <w:sz w:val="24"/>
          <w:szCs w:val="24"/>
          <w:rtl/>
        </w:rPr>
        <w:t xml:space="preserve"> וקשרי גומלין בין חבריה. חיי הקהילה מנוהלים באופן עצמאי, דמוקרטי והתנדבותי.</w:t>
      </w:r>
    </w:p>
    <w:p w:rsidR="007B5779" w:rsidRPr="008A359A" w:rsidRDefault="007B5779" w:rsidP="007B5779">
      <w:pPr>
        <w:spacing w:line="360" w:lineRule="auto"/>
        <w:rPr>
          <w:sz w:val="24"/>
          <w:szCs w:val="24"/>
          <w:rtl/>
        </w:rPr>
      </w:pPr>
    </w:p>
    <w:p w:rsidR="007B5779" w:rsidRPr="008A359A" w:rsidRDefault="007B5779" w:rsidP="007B5779">
      <w:pPr>
        <w:spacing w:line="360" w:lineRule="auto"/>
        <w:rPr>
          <w:sz w:val="24"/>
          <w:szCs w:val="24"/>
          <w:rtl/>
        </w:rPr>
      </w:pPr>
    </w:p>
    <w:p w:rsidR="007B5779" w:rsidRPr="008A359A" w:rsidRDefault="007B5779" w:rsidP="007B5779">
      <w:pPr>
        <w:spacing w:line="360" w:lineRule="auto"/>
        <w:rPr>
          <w:sz w:val="24"/>
          <w:szCs w:val="24"/>
          <w:rtl/>
        </w:rPr>
      </w:pPr>
    </w:p>
    <w:p w:rsidR="007B5779" w:rsidRPr="008A359A" w:rsidRDefault="007B5779" w:rsidP="007B5779">
      <w:pPr>
        <w:spacing w:line="360" w:lineRule="auto"/>
        <w:rPr>
          <w:sz w:val="24"/>
          <w:szCs w:val="24"/>
          <w:rtl/>
        </w:rPr>
      </w:pPr>
    </w:p>
    <w:p w:rsidR="002F370A" w:rsidRPr="008A359A" w:rsidRDefault="002F370A" w:rsidP="007B5779">
      <w:pPr>
        <w:spacing w:line="360" w:lineRule="auto"/>
        <w:rPr>
          <w:sz w:val="24"/>
          <w:szCs w:val="24"/>
          <w:rtl/>
        </w:rPr>
      </w:pPr>
    </w:p>
    <w:p w:rsidR="002F370A" w:rsidRPr="008A359A" w:rsidRDefault="002F370A" w:rsidP="007B5779">
      <w:pPr>
        <w:spacing w:line="360" w:lineRule="auto"/>
        <w:rPr>
          <w:sz w:val="24"/>
          <w:szCs w:val="24"/>
          <w:rtl/>
        </w:rPr>
      </w:pPr>
    </w:p>
    <w:sectPr w:rsidR="002F370A" w:rsidRPr="008A359A" w:rsidSect="00AF61ED">
      <w:headerReference w:type="default" r:id="rId9"/>
      <w:footerReference w:type="default" r:id="rId10"/>
      <w:endnotePr>
        <w:numFmt w:val="lowerLetter"/>
      </w:endnotePr>
      <w:pgSz w:w="11906" w:h="16838"/>
      <w:pgMar w:top="1985" w:right="1134" w:bottom="1134" w:left="1134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917" w:rsidRDefault="00967917">
      <w:r>
        <w:separator/>
      </w:r>
    </w:p>
  </w:endnote>
  <w:endnote w:type="continuationSeparator" w:id="0">
    <w:p w:rsidR="00967917" w:rsidRDefault="00967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iriam">
    <w:panose1 w:val="020B0502050101010101"/>
    <w:charset w:val="00"/>
    <w:family w:val="swiss"/>
    <w:pitch w:val="variable"/>
    <w:sig w:usb0="00000803" w:usb1="00000000" w:usb2="00000000" w:usb3="00000000" w:csb0="00000021" w:csb1="00000000"/>
  </w:font>
  <w:font w:name="Guttman Yad-Brush">
    <w:altName w:val="Segoe UI Semilight"/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Miriam Transparent">
    <w:panose1 w:val="020B05020501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BA0" w:rsidRDefault="00D50BA0">
    <w:pPr>
      <w:pStyle w:val="a4"/>
      <w:rPr>
        <w:rtl/>
      </w:rPr>
    </w:pPr>
    <w:r>
      <w:rPr>
        <w:rtl/>
      </w:rPr>
      <w:tab/>
    </w:r>
    <w:r>
      <w:rPr>
        <w:rtl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917" w:rsidRDefault="00967917">
      <w:r>
        <w:separator/>
      </w:r>
    </w:p>
  </w:footnote>
  <w:footnote w:type="continuationSeparator" w:id="0">
    <w:p w:rsidR="00967917" w:rsidRDefault="009679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BA0" w:rsidRPr="00A51723" w:rsidRDefault="00822489" w:rsidP="00AF61ED">
    <w:pPr>
      <w:pStyle w:val="a3"/>
      <w:rPr>
        <w:b/>
        <w:bCs/>
        <w:color w:val="008000"/>
        <w:szCs w:val="72"/>
        <w:rtl/>
      </w:rPr>
    </w:pPr>
    <w:r>
      <w:rPr>
        <w:rFonts w:cs="Miriam"/>
        <w:noProof/>
        <w:color w:val="008000"/>
        <w:rtl/>
        <w:lang w:eastAsia="en-US"/>
      </w:rPr>
      <mc:AlternateContent>
        <mc:Choice Requires="wps">
          <w:drawing>
            <wp:anchor distT="0" distB="0" distL="114300" distR="114300" simplePos="0" relativeHeight="251658240" behindDoc="0" locked="0" layoutInCell="0" allowOverlap="1">
              <wp:simplePos x="0" y="0"/>
              <wp:positionH relativeFrom="page">
                <wp:posOffset>2377440</wp:posOffset>
              </wp:positionH>
              <wp:positionV relativeFrom="paragraph">
                <wp:posOffset>646430</wp:posOffset>
              </wp:positionV>
              <wp:extent cx="4206240" cy="274320"/>
              <wp:effectExtent l="0" t="0" r="0" b="0"/>
              <wp:wrapNone/>
              <wp:docPr id="29" name="Rectangl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06240" cy="2743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50BA0" w:rsidRDefault="00D50BA0">
                          <w:pPr>
                            <w:rPr>
                              <w:rFonts w:cs="Miriam"/>
                              <w:b/>
                              <w:bCs/>
                              <w:szCs w:val="28"/>
                              <w:rtl/>
                            </w:rPr>
                          </w:pPr>
                          <w:r>
                            <w:rPr>
                              <w:rFonts w:cs="Miriam"/>
                              <w:b/>
                              <w:bCs/>
                              <w:szCs w:val="28"/>
                              <w:rtl/>
                            </w:rPr>
                            <w:t xml:space="preserve">   ד. נ. משגב 20170 טל: 9909006, פקס: 9909413 </w:t>
                          </w:r>
                        </w:p>
                      </w:txbxContent>
                    </wps:txbx>
                    <wps:bodyPr rot="0" vert="horz" wrap="square" lIns="25400" tIns="25400" rIns="25400" bIns="254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w15="http://schemas.microsoft.com/office/word/2012/wordml" xmlns:w16se="http://schemas.microsoft.com/office/word/2015/wordml/symex">
          <w:pict>
            <v:rect id="Rectangle 9" o:spid="_x0000_s1026" style="position:absolute;left:0;text-align:left;margin-left:187.2pt;margin-top:50.9pt;width:331.2pt;height:21.6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" o:allowincell="f" filled="f" stroked="f" strokeweight=".25pt">
              <v:textbox inset="2pt,2pt,2pt,2pt">
                <w:txbxContent>
                  <w:p w:rsidR="00D50BA0" w:rsidRDefault="00D50BA0">
                    <w:pPr>
                      <w:rPr>
                        <w:rFonts w:cs="Miriam"/>
                        <w:b/>
                        <w:bCs/>
                        <w:szCs w:val="28"/>
                        <w:rtl/>
                      </w:rPr>
                    </w:pPr>
                    <w:r>
                      <w:rPr>
                        <w:rFonts w:cs="Miriam"/>
                        <w:b/>
                        <w:bCs/>
                        <w:szCs w:val="28"/>
                        <w:rtl/>
                      </w:rPr>
                      <w:t xml:space="preserve">   ד. נ. משגב 20170 טל: 9909006, פקס: 9909413 </w:t>
                    </w:r>
                  </w:p>
                </w:txbxContent>
              </v:textbox>
              <w10:wrap anchorx="page"/>
            </v:rect>
          </w:pict>
        </mc:Fallback>
      </mc:AlternateContent>
    </w:r>
    <w:r>
      <w:rPr>
        <w:rFonts w:cs="Miriam"/>
        <w:noProof/>
        <w:color w:val="008000"/>
        <w:rtl/>
        <w:lang w:eastAsia="en-US"/>
      </w:rPr>
      <mc:AlternateContent>
        <mc:Choice Requires="wpg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page">
                <wp:posOffset>2635885</wp:posOffset>
              </wp:positionH>
              <wp:positionV relativeFrom="paragraph">
                <wp:posOffset>-13335</wp:posOffset>
              </wp:positionV>
              <wp:extent cx="180340" cy="332740"/>
              <wp:effectExtent l="0" t="0" r="10160" b="10160"/>
              <wp:wrapNone/>
              <wp:docPr id="23" name="Group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80340" cy="332740"/>
                        <a:chOff x="0" y="0"/>
                        <a:chExt cx="20000" cy="20000"/>
                      </a:xfrm>
                    </wpg:grpSpPr>
                    <wps:wsp>
                      <wps:cNvPr id="24" name="Line 19"/>
                      <wps:cNvCnPr/>
                      <wps:spPr bwMode="auto">
                        <a:xfrm flipV="1">
                          <a:off x="0" y="0"/>
                          <a:ext cx="9507" cy="1343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339966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5" name="Line 20"/>
                      <wps:cNvCnPr/>
                      <wps:spPr bwMode="auto">
                        <a:xfrm flipH="1" flipV="1">
                          <a:off x="10000" y="305"/>
                          <a:ext cx="10000" cy="1282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339966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6" name="Line 21"/>
                      <wps:cNvCnPr/>
                      <wps:spPr bwMode="auto">
                        <a:xfrm flipV="1">
                          <a:off x="0" y="13320"/>
                          <a:ext cx="19577" cy="11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339966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7" name="Line 22"/>
                      <wps:cNvCnPr/>
                      <wps:spPr bwMode="auto">
                        <a:xfrm flipH="1">
                          <a:off x="9366" y="13397"/>
                          <a:ext cx="141" cy="6603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339966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8" name="Line 23"/>
                      <wps:cNvCnPr/>
                      <wps:spPr bwMode="auto">
                        <a:xfrm flipH="1" flipV="1">
                          <a:off x="10000" y="305"/>
                          <a:ext cx="10000" cy="1282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339966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w15="http://schemas.microsoft.com/office/word/2012/wordml" xmlns:w16se="http://schemas.microsoft.com/office/word/2015/wordml/symex">
          <w:pict>
            <v:group w14:anchorId="4209D57D" id="Group 18" o:spid="_x0000_s1026" style="position:absolute;left:0;text-align:left;margin-left:207.55pt;margin-top:-1.05pt;width:14.2pt;height:26.2pt;z-index:251661312;mso-position-horizontal-relative:page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" o:allowincell="f">
              <v:line id="Line 19" o:spid="_x0000_s1027" style="position:absolute;flip:y;visibility:visible;mso-wrap-style:square" from="0,0" to="9507,134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" strokecolor="#396" strokeweight="1pt">
                <v:stroke startarrowwidth="wide" startarrowlength="short" endarrowwidth="wide" endarrowlength="short"/>
              </v:line>
              <v:line id="Line 20" o:spid="_x0000_s1028" style="position:absolute;flip:x y;visibility:visible;mso-wrap-style:square" from="10000,305" to="20000,131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" strokecolor="#396" strokeweight="1pt">
                <v:stroke startarrowwidth="wide" startarrowlength="short" endarrowwidth="wide" endarrowlength="short"/>
              </v:line>
              <v:line id="Line 21" o:spid="_x0000_s1029" style="position:absolute;flip:y;visibility:visible;mso-wrap-style:square" from="0,13320" to="19577,134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" strokecolor="#396" strokeweight="1pt">
                <v:stroke startarrowwidth="wide" startarrowlength="short" endarrowwidth="wide" endarrowlength="short"/>
              </v:line>
              <v:line id="Line 22" o:spid="_x0000_s1030" style="position:absolute;flip:x;visibility:visible;mso-wrap-style:square" from="9366,13397" to="9507,200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" strokecolor="#396" strokeweight="1pt">
                <v:stroke startarrowwidth="wide" startarrowlength="short" endarrowwidth="wide" endarrowlength="short"/>
              </v:line>
              <v:line id="Line 23" o:spid="_x0000_s1031" style="position:absolute;flip:x y;visibility:visible;mso-wrap-style:square" from="10000,305" to="20000,131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" strokecolor="#396" strokeweight="1pt">
                <v:stroke startarrowwidth="wide" startarrowlength="short" endarrowwidth="wide" endarrowlength="short"/>
              </v:line>
              <w10:wrap anchorx="page"/>
            </v:group>
          </w:pict>
        </mc:Fallback>
      </mc:AlternateContent>
    </w:r>
    <w:r>
      <w:rPr>
        <w:rFonts w:cs="Miriam"/>
        <w:noProof/>
        <w:color w:val="008000"/>
        <w:rtl/>
        <w:lang w:eastAsia="en-US"/>
      </w:rPr>
      <mc:AlternateContent>
        <mc:Choice Requires="wpg">
          <w:drawing>
            <wp:anchor distT="0" distB="0" distL="114300" distR="114300" simplePos="0" relativeHeight="251662336" behindDoc="0" locked="0" layoutInCell="0" allowOverlap="1">
              <wp:simplePos x="0" y="0"/>
              <wp:positionH relativeFrom="page">
                <wp:posOffset>2894965</wp:posOffset>
              </wp:positionH>
              <wp:positionV relativeFrom="paragraph">
                <wp:posOffset>89535</wp:posOffset>
              </wp:positionV>
              <wp:extent cx="180340" cy="332740"/>
              <wp:effectExtent l="0" t="0" r="10160" b="10160"/>
              <wp:wrapNone/>
              <wp:docPr id="17" name="Group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80340" cy="332740"/>
                        <a:chOff x="0" y="0"/>
                        <a:chExt cx="20000" cy="20000"/>
                      </a:xfrm>
                    </wpg:grpSpPr>
                    <wps:wsp>
                      <wps:cNvPr id="18" name="Line 25"/>
                      <wps:cNvCnPr/>
                      <wps:spPr bwMode="auto">
                        <a:xfrm flipV="1">
                          <a:off x="0" y="0"/>
                          <a:ext cx="9507" cy="1343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339966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9" name="Line 26"/>
                      <wps:cNvCnPr/>
                      <wps:spPr bwMode="auto">
                        <a:xfrm flipH="1" flipV="1">
                          <a:off x="10000" y="305"/>
                          <a:ext cx="10000" cy="1282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339966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0" name="Line 27"/>
                      <wps:cNvCnPr/>
                      <wps:spPr bwMode="auto">
                        <a:xfrm flipV="1">
                          <a:off x="0" y="13320"/>
                          <a:ext cx="19577" cy="11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339966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1" name="Line 28"/>
                      <wps:cNvCnPr/>
                      <wps:spPr bwMode="auto">
                        <a:xfrm flipH="1">
                          <a:off x="9366" y="13397"/>
                          <a:ext cx="141" cy="6603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339966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2" name="Line 29"/>
                      <wps:cNvCnPr/>
                      <wps:spPr bwMode="auto">
                        <a:xfrm flipH="1" flipV="1">
                          <a:off x="10000" y="305"/>
                          <a:ext cx="10000" cy="1282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339966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w15="http://schemas.microsoft.com/office/word/2012/wordml" xmlns:w16se="http://schemas.microsoft.com/office/word/2015/wordml/symex">
          <w:pict>
            <v:group w14:anchorId="271F9227" id="Group 24" o:spid="_x0000_s1026" style="position:absolute;left:0;text-align:left;margin-left:227.95pt;margin-top:7.05pt;width:14.2pt;height:26.2pt;z-index:251662336;mso-position-horizontal-relative:page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" o:allowincell="f">
              <v:line id="Line 25" o:spid="_x0000_s1027" style="position:absolute;flip:y;visibility:visible;mso-wrap-style:square" from="0,0" to="9507,134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" strokecolor="#396" strokeweight="1pt">
                <v:stroke startarrowwidth="wide" startarrowlength="short" endarrowwidth="wide" endarrowlength="short"/>
              </v:line>
              <v:line id="Line 26" o:spid="_x0000_s1028" style="position:absolute;flip:x y;visibility:visible;mso-wrap-style:square" from="10000,305" to="20000,131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" strokecolor="#396" strokeweight="1pt">
                <v:stroke startarrowwidth="wide" startarrowlength="short" endarrowwidth="wide" endarrowlength="short"/>
              </v:line>
              <v:line id="Line 27" o:spid="_x0000_s1029" style="position:absolute;flip:y;visibility:visible;mso-wrap-style:square" from="0,13320" to="19577,134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" strokecolor="#396" strokeweight="1pt">
                <v:stroke startarrowwidth="wide" startarrowlength="short" endarrowwidth="wide" endarrowlength="short"/>
              </v:line>
              <v:line id="Line 28" o:spid="_x0000_s1030" style="position:absolute;flip:x;visibility:visible;mso-wrap-style:square" from="9366,13397" to="9507,200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" strokecolor="#396" strokeweight="1pt">
                <v:stroke startarrowwidth="wide" startarrowlength="short" endarrowwidth="wide" endarrowlength="short"/>
              </v:line>
              <v:line id="Line 29" o:spid="_x0000_s1031" style="position:absolute;flip:x y;visibility:visible;mso-wrap-style:square" from="10000,305" to="20000,131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" strokecolor="#396" strokeweight="1pt">
                <v:stroke startarrowwidth="wide" startarrowlength="short" endarrowwidth="wide" endarrowlength="short"/>
              </v:line>
              <w10:wrap anchorx="page"/>
            </v:group>
          </w:pict>
        </mc:Fallback>
      </mc:AlternateContent>
    </w:r>
    <w:r>
      <w:rPr>
        <w:rFonts w:cs="Miriam"/>
        <w:noProof/>
        <w:color w:val="008000"/>
        <w:rtl/>
        <w:lang w:eastAsia="en-US"/>
      </w:rPr>
      <mc:AlternateContent>
        <mc:Choice Requires="wpg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page">
                <wp:posOffset>2091690</wp:posOffset>
              </wp:positionH>
              <wp:positionV relativeFrom="paragraph">
                <wp:posOffset>243205</wp:posOffset>
              </wp:positionV>
              <wp:extent cx="217805" cy="234315"/>
              <wp:effectExtent l="0" t="0" r="10795" b="0"/>
              <wp:wrapNone/>
              <wp:docPr id="13" name="Group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17805" cy="234315"/>
                        <a:chOff x="0" y="-1"/>
                        <a:chExt cx="20000" cy="20001"/>
                      </a:xfrm>
                    </wpg:grpSpPr>
                    <wps:wsp>
                      <wps:cNvPr id="14" name="Rectangle 15"/>
                      <wps:cNvSpPr>
                        <a:spLocks noChangeArrowheads="1"/>
                      </wps:cNvSpPr>
                      <wps:spPr bwMode="auto">
                        <a:xfrm>
                          <a:off x="4490" y="6341"/>
                          <a:ext cx="11778" cy="13659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993366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Line 16"/>
                      <wps:cNvCnPr/>
                      <wps:spPr bwMode="auto">
                        <a:xfrm flipV="1">
                          <a:off x="0" y="-1"/>
                          <a:ext cx="10379" cy="9757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993366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6" name="Line 17"/>
                      <wps:cNvCnPr/>
                      <wps:spPr bwMode="auto">
                        <a:xfrm flipH="1" flipV="1">
                          <a:off x="10146" y="270"/>
                          <a:ext cx="9854" cy="916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993366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w15="http://schemas.microsoft.com/office/word/2012/wordml" xmlns:w16se="http://schemas.microsoft.com/office/word/2015/wordml/symex">
          <w:pict>
            <v:group w14:anchorId="5CB70F1E" id="Group 14" o:spid="_x0000_s1026" style="position:absolute;left:0;text-align:left;margin-left:164.7pt;margin-top:19.15pt;width:17.15pt;height:18.45pt;z-index:251660288;mso-position-horizontal-relative:page" coordorigin=",-1" coordsize="20000,2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" o:allowincell="f">
              <v:rect id="Rectangle 15" o:spid="_x0000_s1027" style="position:absolute;left:4490;top:6341;width:11778;height:136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" filled="f" strokecolor="#936" strokeweight=".25pt"/>
              <v:line id="Line 16" o:spid="_x0000_s1028" style="position:absolute;flip:y;visibility:visible;mso-wrap-style:square" from="0,-1" to="10379,97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" strokecolor="#936" strokeweight=".25pt">
                <v:stroke startarrowwidth="wide" startarrowlength="short" endarrowwidth="wide" endarrowlength="short"/>
              </v:line>
              <v:line id="Line 17" o:spid="_x0000_s1029" style="position:absolute;flip:x y;visibility:visible;mso-wrap-style:square" from="10146,270" to="20000,94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" strokecolor="#936" strokeweight=".25pt">
                <v:stroke startarrowwidth="wide" startarrowlength="short" endarrowwidth="wide" endarrowlength="short"/>
              </v:line>
              <w10:wrap anchorx="page"/>
            </v:group>
          </w:pict>
        </mc:Fallback>
      </mc:AlternateContent>
    </w:r>
    <w:r>
      <w:rPr>
        <w:rFonts w:cs="Miriam"/>
        <w:noProof/>
        <w:color w:val="008000"/>
        <w:rtl/>
        <w:lang w:eastAsia="en-US"/>
      </w:rPr>
      <mc:AlternateContent>
        <mc:Choice Requires="wpg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1992630</wp:posOffset>
              </wp:positionH>
              <wp:positionV relativeFrom="paragraph">
                <wp:posOffset>201295</wp:posOffset>
              </wp:positionV>
              <wp:extent cx="217805" cy="234315"/>
              <wp:effectExtent l="0" t="0" r="10795" b="0"/>
              <wp:wrapNone/>
              <wp:docPr id="9" name="Group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17805" cy="234315"/>
                        <a:chOff x="0" y="-1"/>
                        <a:chExt cx="20000" cy="20001"/>
                      </a:xfrm>
                    </wpg:grpSpPr>
                    <wps:wsp>
                      <wps:cNvPr id="10" name="Rectangle 11"/>
                      <wps:cNvSpPr>
                        <a:spLocks noChangeArrowheads="1"/>
                      </wps:cNvSpPr>
                      <wps:spPr bwMode="auto">
                        <a:xfrm>
                          <a:off x="4490" y="6341"/>
                          <a:ext cx="11778" cy="13659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Line 12"/>
                      <wps:cNvCnPr/>
                      <wps:spPr bwMode="auto">
                        <a:xfrm flipV="1">
                          <a:off x="0" y="-1"/>
                          <a:ext cx="10379" cy="9757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FF0000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2" name="Line 13"/>
                      <wps:cNvCnPr/>
                      <wps:spPr bwMode="auto">
                        <a:xfrm flipH="1" flipV="1">
                          <a:off x="10146" y="270"/>
                          <a:ext cx="9854" cy="916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FF0000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w15="http://schemas.microsoft.com/office/word/2012/wordml" xmlns:w16se="http://schemas.microsoft.com/office/word/2015/wordml/symex">
          <w:pict>
            <v:group w14:anchorId="34318EDD" id="Group 10" o:spid="_x0000_s1026" style="position:absolute;left:0;text-align:left;margin-left:156.9pt;margin-top:15.85pt;width:17.15pt;height:18.45pt;z-index:251659264;mso-position-horizontal-relative:page" coordorigin=",-1" coordsize="20000,2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" o:allowincell="f">
              <v:rect id="Rectangle 11" o:spid="_x0000_s1027" style="position:absolute;left:4490;top:6341;width:11778;height:136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" filled="f" strokecolor="red" strokeweight=".25pt"/>
              <v:line id="Line 12" o:spid="_x0000_s1028" style="position:absolute;flip:y;visibility:visible;mso-wrap-style:square" from="0,-1" to="10379,97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" strokecolor="red" strokeweight=".25pt">
                <v:stroke startarrowwidth="wide" startarrowlength="short" endarrowwidth="wide" endarrowlength="short"/>
              </v:line>
              <v:line id="Line 13" o:spid="_x0000_s1029" style="position:absolute;flip:x y;visibility:visible;mso-wrap-style:square" from="10146,270" to="20000,94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" strokecolor="red" strokeweight=".25pt">
                <v:stroke startarrowwidth="wide" startarrowlength="short" endarrowwidth="wide" endarrowlength="short"/>
              </v:line>
              <w10:wrap anchorx="page"/>
            </v:group>
          </w:pict>
        </mc:Fallback>
      </mc:AlternateContent>
    </w:r>
    <w:r>
      <w:rPr>
        <w:rFonts w:cs="Miriam"/>
        <w:noProof/>
        <w:color w:val="008000"/>
        <w:rtl/>
        <w:lang w:eastAsia="en-US"/>
      </w:rPr>
      <mc:AlternateContent>
        <mc:Choice Requires="wpg">
          <w:drawing>
            <wp:anchor distT="0" distB="0" distL="114300" distR="114300" simplePos="0" relativeHeight="251657216" behindDoc="0" locked="0" layoutInCell="0" allowOverlap="1">
              <wp:simplePos x="0" y="0"/>
              <wp:positionH relativeFrom="page">
                <wp:posOffset>2179320</wp:posOffset>
              </wp:positionH>
              <wp:positionV relativeFrom="paragraph">
                <wp:posOffset>128905</wp:posOffset>
              </wp:positionV>
              <wp:extent cx="217805" cy="234315"/>
              <wp:effectExtent l="0" t="0" r="10795" b="0"/>
              <wp:wrapNone/>
              <wp:docPr id="5" name="Group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17805" cy="234315"/>
                        <a:chOff x="0" y="-1"/>
                        <a:chExt cx="20000" cy="20001"/>
                      </a:xfrm>
                    </wpg:grpSpPr>
                    <wps:wsp>
                      <wps:cNvPr id="6" name="Rectangle 6"/>
                      <wps:cNvSpPr>
                        <a:spLocks noChangeArrowheads="1"/>
                      </wps:cNvSpPr>
                      <wps:spPr bwMode="auto">
                        <a:xfrm>
                          <a:off x="4490" y="6341"/>
                          <a:ext cx="11778" cy="13659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Line 7"/>
                      <wps:cNvCnPr/>
                      <wps:spPr bwMode="auto">
                        <a:xfrm flipV="1">
                          <a:off x="0" y="-1"/>
                          <a:ext cx="10379" cy="9757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FF0000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8" name="Line 8"/>
                      <wps:cNvCnPr/>
                      <wps:spPr bwMode="auto">
                        <a:xfrm flipH="1" flipV="1">
                          <a:off x="10146" y="270"/>
                          <a:ext cx="9854" cy="916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FF0000"/>
                          </a:solidFill>
                          <a:round/>
                          <a:headEnd type="none" w="lg" len="sm"/>
                          <a:tailEnd type="none" w="lg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w15="http://schemas.microsoft.com/office/word/2012/wordml" xmlns:w16se="http://schemas.microsoft.com/office/word/2015/wordml/symex">
          <w:pict>
            <v:group w14:anchorId="0CCCF351" id="Group 5" o:spid="_x0000_s1026" style="position:absolute;left:0;text-align:left;margin-left:171.6pt;margin-top:10.15pt;width:17.15pt;height:18.45pt;z-index:251657216;mso-position-horizontal-relative:page" coordorigin=",-1" coordsize="20000,2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" o:allowincell="f">
              <v:rect id="Rectangle 6" o:spid="_x0000_s1027" style="position:absolute;left:4490;top:6341;width:11778;height:136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" filled="f" strokecolor="red" strokeweight=".25pt"/>
              <v:line id="Line 7" o:spid="_x0000_s1028" style="position:absolute;flip:y;visibility:visible;mso-wrap-style:square" from="0,-1" to="10379,97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" strokecolor="red" strokeweight=".25pt">
                <v:stroke startarrowwidth="wide" startarrowlength="short" endarrowwidth="wide" endarrowlength="short"/>
              </v:line>
              <v:line id="Line 8" o:spid="_x0000_s1029" style="position:absolute;flip:x y;visibility:visible;mso-wrap-style:square" from="10146,270" to="20000,94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" strokecolor="red" strokeweight=".25pt">
                <v:stroke startarrowwidth="wide" startarrowlength="short" endarrowwidth="wide" endarrowlength="short"/>
              </v:line>
              <w10:wrap anchorx="page"/>
            </v:group>
          </w:pict>
        </mc:Fallback>
      </mc:AlternateContent>
    </w:r>
    <w:r>
      <w:rPr>
        <w:rFonts w:cs="Miriam"/>
        <w:noProof/>
        <w:color w:val="008000"/>
        <w:rtl/>
        <w:lang w:eastAsia="en-US"/>
      </w:rPr>
      <mc:AlternateContent>
        <mc:Choice Requires="wps">
          <w:drawing>
            <wp:anchor distT="0" distB="0" distL="114300" distR="114300" simplePos="0" relativeHeight="251656192" behindDoc="0" locked="0" layoutInCell="0" allowOverlap="1">
              <wp:simplePos x="0" y="0"/>
              <wp:positionH relativeFrom="page">
                <wp:posOffset>1993265</wp:posOffset>
              </wp:positionH>
              <wp:positionV relativeFrom="paragraph">
                <wp:posOffset>288290</wp:posOffset>
              </wp:positionV>
              <wp:extent cx="553720" cy="298450"/>
              <wp:effectExtent l="21590" t="21590" r="15240" b="13335"/>
              <wp:wrapNone/>
              <wp:docPr id="4" name="Arc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 flipH="1">
                        <a:off x="0" y="0"/>
                        <a:ext cx="553720" cy="298450"/>
                      </a:xfrm>
                      <a:custGeom>
                        <a:avLst/>
                        <a:gdLst>
                          <a:gd name="T0" fmla="*/ 0 w 21600"/>
                          <a:gd name="T1" fmla="*/ 0 h 21600"/>
                          <a:gd name="T2" fmla="*/ 2147483647 w 21600"/>
                          <a:gd name="T3" fmla="*/ 2147483647 h 21600"/>
                          <a:gd name="T4" fmla="*/ 0 w 21600"/>
                          <a:gd name="T5" fmla="*/ 2147483647 h 21600"/>
                          <a:gd name="T6" fmla="*/ 0 60000 65536"/>
                          <a:gd name="T7" fmla="*/ 0 60000 65536"/>
                          <a:gd name="T8" fmla="*/ 0 60000 65536"/>
                        </a:gdLst>
                        <a:ahLst/>
                        <a:cxnLst>
                          <a:cxn ang="T6">
                            <a:pos x="T0" y="T1"/>
                          </a:cxn>
                          <a:cxn ang="T7">
                            <a:pos x="T2" y="T3"/>
                          </a:cxn>
                          <a:cxn ang="T8">
                            <a:pos x="T4" y="T5"/>
                          </a:cxn>
                        </a:cxnLst>
                        <a:rect l="0" t="0" r="r" b="b"/>
                        <a:pathLst>
                          <a:path w="21600" h="21600" fill="none" extrusionOk="0">
                            <a:moveTo>
                              <a:pt x="-1" y="0"/>
                            </a:moveTo>
                            <a:cubicBezTo>
                              <a:pt x="11929" y="0"/>
                              <a:pt x="21600" y="9670"/>
                              <a:pt x="21600" y="21600"/>
                            </a:cubicBezTo>
                          </a:path>
                          <a:path w="21600" h="21600" stroke="0" extrusionOk="0">
                            <a:moveTo>
                              <a:pt x="-1" y="0"/>
                            </a:moveTo>
                            <a:cubicBezTo>
                              <a:pt x="11929" y="0"/>
                              <a:pt x="21600" y="9670"/>
                              <a:pt x="21600" y="21600"/>
                            </a:cubicBezTo>
                            <a:lnTo>
                              <a:pt x="0" y="21600"/>
                            </a:lnTo>
                            <a:lnTo>
                              <a:pt x="-1" y="0"/>
                            </a:lnTo>
                            <a:close/>
                          </a:path>
                        </a:pathLst>
                      </a:custGeom>
                      <a:noFill/>
                      <a:ln w="254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w15="http://schemas.microsoft.com/office/word/2012/wordml" xmlns:w16se="http://schemas.microsoft.com/office/word/2015/wordml/symex">
          <w:pict>
            <v:shape w14:anchorId="489E0DBE" id="Arc 4" o:spid="_x0000_s1026" style="position:absolute;left:0;text-align:left;margin-left:156.95pt;margin-top:22.7pt;width:43.6pt;height:23.5pt;flip:x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" o:allowincell="f" path="m-1,nfc11929,,21600,9670,21600,21600em-1,nsc11929,,21600,9670,21600,21600l,21600,-1,xe" filled="f" strokeweight="2pt">
              <v:path arrowok="t" o:extrusionok="f" o:connecttype="custom" o:connectlocs="0,0;2147483646,2147483646;0,2147483646" o:connectangles="0,0,0"/>
              <w10:wrap anchorx="page"/>
            </v:shape>
          </w:pict>
        </mc:Fallback>
      </mc:AlternateContent>
    </w:r>
    <w:r>
      <w:rPr>
        <w:rFonts w:cs="Miriam"/>
        <w:noProof/>
        <w:color w:val="008000"/>
        <w:rtl/>
        <w:lang w:eastAsia="en-US"/>
      </w:rPr>
      <mc:AlternateContent>
        <mc:Choice Requires="wps">
          <w:drawing>
            <wp:anchor distT="0" distB="0" distL="114300" distR="114300" simplePos="0" relativeHeight="251655168" behindDoc="0" locked="0" layoutInCell="0" allowOverlap="1">
              <wp:simplePos x="0" y="0"/>
              <wp:positionH relativeFrom="page">
                <wp:posOffset>2541270</wp:posOffset>
              </wp:positionH>
              <wp:positionV relativeFrom="paragraph">
                <wp:posOffset>293370</wp:posOffset>
              </wp:positionV>
              <wp:extent cx="553720" cy="298450"/>
              <wp:effectExtent l="17145" t="17145" r="19685" b="17780"/>
              <wp:wrapNone/>
              <wp:docPr id="3" name="Arc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53720" cy="298450"/>
                      </a:xfrm>
                      <a:custGeom>
                        <a:avLst/>
                        <a:gdLst>
                          <a:gd name="T0" fmla="*/ 0 w 21600"/>
                          <a:gd name="T1" fmla="*/ 0 h 21600"/>
                          <a:gd name="T2" fmla="*/ 2147483647 w 21600"/>
                          <a:gd name="T3" fmla="*/ 2147483647 h 21600"/>
                          <a:gd name="T4" fmla="*/ 0 w 21600"/>
                          <a:gd name="T5" fmla="*/ 2147483647 h 21600"/>
                          <a:gd name="T6" fmla="*/ 0 60000 65536"/>
                          <a:gd name="T7" fmla="*/ 0 60000 65536"/>
                          <a:gd name="T8" fmla="*/ 0 60000 65536"/>
                        </a:gdLst>
                        <a:ahLst/>
                        <a:cxnLst>
                          <a:cxn ang="T6">
                            <a:pos x="T0" y="T1"/>
                          </a:cxn>
                          <a:cxn ang="T7">
                            <a:pos x="T2" y="T3"/>
                          </a:cxn>
                          <a:cxn ang="T8">
                            <a:pos x="T4" y="T5"/>
                          </a:cxn>
                        </a:cxnLst>
                        <a:rect l="0" t="0" r="r" b="b"/>
                        <a:pathLst>
                          <a:path w="21600" h="21600" fill="none" extrusionOk="0">
                            <a:moveTo>
                              <a:pt x="-1" y="0"/>
                            </a:moveTo>
                            <a:cubicBezTo>
                              <a:pt x="11929" y="0"/>
                              <a:pt x="21600" y="9670"/>
                              <a:pt x="21600" y="21600"/>
                            </a:cubicBezTo>
                          </a:path>
                          <a:path w="21600" h="21600" stroke="0" extrusionOk="0">
                            <a:moveTo>
                              <a:pt x="-1" y="0"/>
                            </a:moveTo>
                            <a:cubicBezTo>
                              <a:pt x="11929" y="0"/>
                              <a:pt x="21600" y="9670"/>
                              <a:pt x="21600" y="21600"/>
                            </a:cubicBezTo>
                            <a:lnTo>
                              <a:pt x="0" y="21600"/>
                            </a:lnTo>
                            <a:lnTo>
                              <a:pt x="-1" y="0"/>
                            </a:lnTo>
                            <a:close/>
                          </a:path>
                        </a:pathLst>
                      </a:custGeom>
                      <a:noFill/>
                      <a:ln w="25400">
                        <a:solidFill>
                          <a:srgbClr val="99336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w15="http://schemas.microsoft.com/office/word/2012/wordml" xmlns:w16se="http://schemas.microsoft.com/office/word/2015/wordml/symex">
          <w:pict>
            <v:shape w14:anchorId="6F005270" id="Arc 3" o:spid="_x0000_s1026" style="position:absolute;left:0;text-align:left;margin-left:200.1pt;margin-top:23.1pt;width:43.6pt;height:23.5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" o:allowincell="f" path="m-1,nfc11929,,21600,9670,21600,21600em-1,nsc11929,,21600,9670,21600,21600l,21600,-1,xe" filled="f" strokecolor="#936" strokeweight="2pt">
              <v:path arrowok="t" o:extrusionok="f" o:connecttype="custom" o:connectlocs="0,0;2147483646,2147483646;0,2147483646" o:connectangles="0,0,0"/>
              <w10:wrap anchorx="page"/>
            </v:shape>
          </w:pict>
        </mc:Fallback>
      </mc:AlternateContent>
    </w:r>
    <w:r>
      <w:rPr>
        <w:rFonts w:cs="Miriam"/>
        <w:noProof/>
        <w:color w:val="008000"/>
        <w:rtl/>
        <w:lang w:eastAsia="en-US"/>
      </w:rPr>
      <mc:AlternateContent>
        <mc:Choice Requires="wps">
          <w:drawing>
            <wp:anchor distT="0" distB="0" distL="114300" distR="114300" simplePos="0" relativeHeight="251654144" behindDoc="0" locked="0" layoutInCell="0" allowOverlap="1">
              <wp:simplePos x="0" y="0"/>
              <wp:positionH relativeFrom="page">
                <wp:posOffset>3115310</wp:posOffset>
              </wp:positionH>
              <wp:positionV relativeFrom="paragraph">
                <wp:posOffset>591185</wp:posOffset>
              </wp:positionV>
              <wp:extent cx="2036445" cy="6350"/>
              <wp:effectExtent l="0" t="0" r="1905" b="12700"/>
              <wp:wrapNone/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 flipV="1">
                        <a:off x="0" y="0"/>
                        <a:ext cx="2036445" cy="635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0000FF"/>
                        </a:solidFill>
                        <a:round/>
                        <a:headEnd type="none" w="lg" len="sm"/>
                        <a:tailEnd type="none" w="lg" len="sm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w15="http://schemas.microsoft.com/office/word/2012/wordml" xmlns:w16se="http://schemas.microsoft.com/office/word/2015/wordml/symex">
          <w:pict>
            <v:line w14:anchorId="7F2A99D9" id="Line 2" o:spid="_x0000_s1026" style="position:absolute;left:0;text-align:left;flip:x y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45.3pt,46.55pt" to="405.65pt,4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" o:allowincell="f" strokecolor="blue" strokeweight="2pt">
              <v:stroke startarrowwidth="wide" startarrowlength="short" endarrowwidth="wide" endarrowlength="short"/>
              <w10:wrap anchorx="page"/>
            </v:line>
          </w:pict>
        </mc:Fallback>
      </mc:AlternateContent>
    </w:r>
    <w:r>
      <w:rPr>
        <w:rFonts w:cs="Miriam"/>
        <w:noProof/>
        <w:color w:val="008000"/>
        <w:rtl/>
        <w:lang w:eastAsia="en-US"/>
      </w:rPr>
      <mc:AlternateContent>
        <mc:Choice Requires="wps">
          <w:drawing>
            <wp:anchor distT="0" distB="0" distL="114300" distR="114300" simplePos="0" relativeHeight="251653120" behindDoc="0" locked="0" layoutInCell="0" allowOverlap="1">
              <wp:simplePos x="0" y="0"/>
              <wp:positionH relativeFrom="page">
                <wp:posOffset>5262880</wp:posOffset>
              </wp:positionH>
              <wp:positionV relativeFrom="paragraph">
                <wp:posOffset>601980</wp:posOffset>
              </wp:positionV>
              <wp:extent cx="1127760" cy="635"/>
              <wp:effectExtent l="0" t="0" r="0" b="18415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1127760" cy="635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0000FF"/>
                        </a:solidFill>
                        <a:round/>
                        <a:headEnd type="none" w="lg" len="sm"/>
                        <a:tailEnd type="none" w="lg" len="sm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w15="http://schemas.microsoft.com/office/word/2012/wordml" xmlns:w16se="http://schemas.microsoft.com/office/word/2015/wordml/symex">
          <w:pict>
            <v:line w14:anchorId="34F9F63E" id="Line 1" o:spid="_x0000_s1026" style="position:absolute;left:0;text-align:left;flip:x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14.4pt,47.4pt" to="503.2pt,4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" o:allowincell="f" strokecolor="blue" strokeweight="2pt">
              <v:stroke startarrowwidth="wide" startarrowlength="short" endarrowwidth="wide" endarrowlength="short"/>
              <w10:wrap anchorx="page"/>
            </v:line>
          </w:pict>
        </mc:Fallback>
      </mc:AlternateContent>
    </w:r>
    <w:r w:rsidR="00D50BA0">
      <w:rPr>
        <w:rFonts w:cs="Miriam Transparent" w:hint="cs"/>
        <w:color w:val="008000"/>
        <w:szCs w:val="72"/>
        <w:rtl/>
      </w:rPr>
      <w:t xml:space="preserve">   </w:t>
    </w:r>
    <w:r w:rsidR="00D50BA0" w:rsidRPr="00A51723">
      <w:rPr>
        <w:rFonts w:cs="Miriam Transparent"/>
        <w:b/>
        <w:bCs/>
        <w:color w:val="008000"/>
        <w:szCs w:val="72"/>
        <w:rtl/>
      </w:rPr>
      <w:t xml:space="preserve">עצמון </w:t>
    </w:r>
    <w:r w:rsidR="00D50BA0" w:rsidRPr="00A51723">
      <w:rPr>
        <w:rFonts w:cs="Miriam Transparent"/>
        <w:b/>
        <w:bCs/>
        <w:color w:val="008000"/>
        <w:szCs w:val="40"/>
        <w:rtl/>
      </w:rPr>
      <w:t>ישוב קהילתי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139A3"/>
    <w:multiLevelType w:val="hybridMultilevel"/>
    <w:tmpl w:val="E078E4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7D719F"/>
    <w:multiLevelType w:val="hybridMultilevel"/>
    <w:tmpl w:val="FE1ADF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2B7115"/>
    <w:multiLevelType w:val="hybridMultilevel"/>
    <w:tmpl w:val="5AD86A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8D57AB"/>
    <w:multiLevelType w:val="hybridMultilevel"/>
    <w:tmpl w:val="D26049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C11208"/>
    <w:multiLevelType w:val="hybridMultilevel"/>
    <w:tmpl w:val="5C28C9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BD73AC"/>
    <w:multiLevelType w:val="hybridMultilevel"/>
    <w:tmpl w:val="6F3E1F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770DC9"/>
    <w:multiLevelType w:val="hybridMultilevel"/>
    <w:tmpl w:val="C7F203C0"/>
    <w:lvl w:ilvl="0" w:tplc="5F84D910">
      <w:start w:val="1"/>
      <w:numFmt w:val="bullet"/>
      <w:lvlText w:val=""/>
      <w:lvlJc w:val="left"/>
      <w:pPr>
        <w:ind w:left="1440" w:hanging="360"/>
      </w:pPr>
      <w:rPr>
        <w:rFonts w:ascii="Symbol" w:eastAsia="Times New Roman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3CC2383"/>
    <w:multiLevelType w:val="hybridMultilevel"/>
    <w:tmpl w:val="252A2B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4762790"/>
    <w:multiLevelType w:val="hybridMultilevel"/>
    <w:tmpl w:val="95AC5C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64353A"/>
    <w:multiLevelType w:val="hybridMultilevel"/>
    <w:tmpl w:val="54580B64"/>
    <w:lvl w:ilvl="0" w:tplc="E43C60AE">
      <w:start w:val="1"/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224B4C57"/>
    <w:multiLevelType w:val="hybridMultilevel"/>
    <w:tmpl w:val="0974F4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C351F9"/>
    <w:multiLevelType w:val="hybridMultilevel"/>
    <w:tmpl w:val="41B40BE4"/>
    <w:lvl w:ilvl="0" w:tplc="37CAD2BE">
      <w:start w:val="1"/>
      <w:numFmt w:val="hebrew1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257D63EF"/>
    <w:multiLevelType w:val="hybridMultilevel"/>
    <w:tmpl w:val="F28A58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E678C6"/>
    <w:multiLevelType w:val="hybridMultilevel"/>
    <w:tmpl w:val="849CD6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4F25F8"/>
    <w:multiLevelType w:val="hybridMultilevel"/>
    <w:tmpl w:val="76AC24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35A3A"/>
    <w:multiLevelType w:val="hybridMultilevel"/>
    <w:tmpl w:val="6A548A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760FC4">
      <w:start w:val="1"/>
      <w:numFmt w:val="decimal"/>
      <w:lvlText w:val="%2."/>
      <w:lvlJc w:val="left"/>
      <w:pPr>
        <w:ind w:left="1440" w:hanging="360"/>
      </w:pPr>
      <w:rPr>
        <w:rFonts w:ascii="Arial" w:eastAsia="Times New Roman" w:hAnsi="Arial" w:cs="Arial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DD1930"/>
    <w:multiLevelType w:val="hybridMultilevel"/>
    <w:tmpl w:val="BA5CF0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26A44F4"/>
    <w:multiLevelType w:val="hybridMultilevel"/>
    <w:tmpl w:val="8D2EA3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BB6AC3"/>
    <w:multiLevelType w:val="hybridMultilevel"/>
    <w:tmpl w:val="EDA8D5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4C656BB"/>
    <w:multiLevelType w:val="hybridMultilevel"/>
    <w:tmpl w:val="1C3448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84F7206"/>
    <w:multiLevelType w:val="hybridMultilevel"/>
    <w:tmpl w:val="239697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595A6A"/>
    <w:multiLevelType w:val="hybridMultilevel"/>
    <w:tmpl w:val="237E1C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6830A8"/>
    <w:multiLevelType w:val="multilevel"/>
    <w:tmpl w:val="C9C668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C6A5D7B"/>
    <w:multiLevelType w:val="hybridMultilevel"/>
    <w:tmpl w:val="9266DF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0182A2A"/>
    <w:multiLevelType w:val="hybridMultilevel"/>
    <w:tmpl w:val="28F243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24D4F4B"/>
    <w:multiLevelType w:val="hybridMultilevel"/>
    <w:tmpl w:val="DF0C80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27964B4"/>
    <w:multiLevelType w:val="multilevel"/>
    <w:tmpl w:val="C0922FE2"/>
    <w:lvl w:ilvl="0">
      <w:start w:val="1"/>
      <w:numFmt w:val="hebrew1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43F6E68"/>
    <w:multiLevelType w:val="hybridMultilevel"/>
    <w:tmpl w:val="79A4F1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4FE106C"/>
    <w:multiLevelType w:val="hybridMultilevel"/>
    <w:tmpl w:val="35FC6D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CCB5D5B"/>
    <w:multiLevelType w:val="hybridMultilevel"/>
    <w:tmpl w:val="A9B2C2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4063B73"/>
    <w:multiLevelType w:val="hybridMultilevel"/>
    <w:tmpl w:val="C42A013E"/>
    <w:lvl w:ilvl="0" w:tplc="DFCE5D10">
      <w:start w:val="1"/>
      <w:numFmt w:val="bullet"/>
      <w:lvlText w:val=""/>
      <w:lvlJc w:val="left"/>
      <w:pPr>
        <w:ind w:left="180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>
    <w:nsid w:val="5A860CC8"/>
    <w:multiLevelType w:val="hybridMultilevel"/>
    <w:tmpl w:val="D48E0C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BDE2951"/>
    <w:multiLevelType w:val="hybridMultilevel"/>
    <w:tmpl w:val="E2F207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DC3449A"/>
    <w:multiLevelType w:val="multilevel"/>
    <w:tmpl w:val="06960A0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76B3857"/>
    <w:multiLevelType w:val="hybridMultilevel"/>
    <w:tmpl w:val="8F10FE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92A332E"/>
    <w:multiLevelType w:val="hybridMultilevel"/>
    <w:tmpl w:val="58120928"/>
    <w:lvl w:ilvl="0" w:tplc="953A5354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D7C7B4E"/>
    <w:multiLevelType w:val="hybridMultilevel"/>
    <w:tmpl w:val="0A9EB4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FF717E7"/>
    <w:multiLevelType w:val="hybridMultilevel"/>
    <w:tmpl w:val="E80EF178"/>
    <w:lvl w:ilvl="0" w:tplc="C2D617C2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0E546D2"/>
    <w:multiLevelType w:val="hybridMultilevel"/>
    <w:tmpl w:val="210C50BA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4A351E9"/>
    <w:multiLevelType w:val="hybridMultilevel"/>
    <w:tmpl w:val="C6F0715E"/>
    <w:lvl w:ilvl="0" w:tplc="FECC8FD8">
      <w:start w:val="1"/>
      <w:numFmt w:val="hebrew1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77F82532"/>
    <w:multiLevelType w:val="hybridMultilevel"/>
    <w:tmpl w:val="AD843D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D6566B3"/>
    <w:multiLevelType w:val="multilevel"/>
    <w:tmpl w:val="F0BCF3FC"/>
    <w:lvl w:ilvl="0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>
      <w:start w:val="1"/>
      <w:numFmt w:val="hebrew1"/>
      <w:lvlText w:val="%2."/>
      <w:lvlJc w:val="left"/>
      <w:pPr>
        <w:ind w:left="1021" w:hanging="341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361" w:hanging="340"/>
      </w:pPr>
      <w:rPr>
        <w:rFonts w:hint="default"/>
      </w:rPr>
    </w:lvl>
    <w:lvl w:ilvl="3">
      <w:start w:val="1"/>
      <w:numFmt w:val="hebrew1"/>
      <w:lvlText w:val="%4)"/>
      <w:lvlJc w:val="left"/>
      <w:pPr>
        <w:ind w:left="1701" w:hanging="34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29"/>
  </w:num>
  <w:num w:numId="2">
    <w:abstractNumId w:val="1"/>
  </w:num>
  <w:num w:numId="3">
    <w:abstractNumId w:val="3"/>
  </w:num>
  <w:num w:numId="4">
    <w:abstractNumId w:val="7"/>
  </w:num>
  <w:num w:numId="5">
    <w:abstractNumId w:val="15"/>
  </w:num>
  <w:num w:numId="6">
    <w:abstractNumId w:val="10"/>
  </w:num>
  <w:num w:numId="7">
    <w:abstractNumId w:val="11"/>
  </w:num>
  <w:num w:numId="8">
    <w:abstractNumId w:val="30"/>
  </w:num>
  <w:num w:numId="9">
    <w:abstractNumId w:val="9"/>
  </w:num>
  <w:num w:numId="10">
    <w:abstractNumId w:val="28"/>
  </w:num>
  <w:num w:numId="11">
    <w:abstractNumId w:val="19"/>
  </w:num>
  <w:num w:numId="12">
    <w:abstractNumId w:val="41"/>
  </w:num>
  <w:num w:numId="13">
    <w:abstractNumId w:val="23"/>
  </w:num>
  <w:num w:numId="14">
    <w:abstractNumId w:val="34"/>
  </w:num>
  <w:num w:numId="15">
    <w:abstractNumId w:val="20"/>
  </w:num>
  <w:num w:numId="16">
    <w:abstractNumId w:val="4"/>
  </w:num>
  <w:num w:numId="17">
    <w:abstractNumId w:val="36"/>
  </w:num>
  <w:num w:numId="18">
    <w:abstractNumId w:val="14"/>
  </w:num>
  <w:num w:numId="19">
    <w:abstractNumId w:val="38"/>
  </w:num>
  <w:num w:numId="20">
    <w:abstractNumId w:val="27"/>
  </w:num>
  <w:num w:numId="21">
    <w:abstractNumId w:val="0"/>
  </w:num>
  <w:num w:numId="22">
    <w:abstractNumId w:val="13"/>
  </w:num>
  <w:num w:numId="23">
    <w:abstractNumId w:val="31"/>
  </w:num>
  <w:num w:numId="24">
    <w:abstractNumId w:val="5"/>
  </w:num>
  <w:num w:numId="25">
    <w:abstractNumId w:val="25"/>
  </w:num>
  <w:num w:numId="26">
    <w:abstractNumId w:val="8"/>
  </w:num>
  <w:num w:numId="27">
    <w:abstractNumId w:val="21"/>
  </w:num>
  <w:num w:numId="28">
    <w:abstractNumId w:val="18"/>
  </w:num>
  <w:num w:numId="29">
    <w:abstractNumId w:val="2"/>
  </w:num>
  <w:num w:numId="30">
    <w:abstractNumId w:val="17"/>
  </w:num>
  <w:num w:numId="31">
    <w:abstractNumId w:val="32"/>
  </w:num>
  <w:num w:numId="32">
    <w:abstractNumId w:val="16"/>
  </w:num>
  <w:num w:numId="33">
    <w:abstractNumId w:val="12"/>
  </w:num>
  <w:num w:numId="34">
    <w:abstractNumId w:val="39"/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5"/>
  </w:num>
  <w:num w:numId="37">
    <w:abstractNumId w:val="37"/>
  </w:num>
  <w:num w:numId="38">
    <w:abstractNumId w:val="40"/>
  </w:num>
  <w:num w:numId="3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4"/>
  </w:num>
  <w:num w:numId="43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64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90B"/>
    <w:rsid w:val="00000CAA"/>
    <w:rsid w:val="00001298"/>
    <w:rsid w:val="000032A0"/>
    <w:rsid w:val="000033D9"/>
    <w:rsid w:val="0000361F"/>
    <w:rsid w:val="000042D1"/>
    <w:rsid w:val="000043DB"/>
    <w:rsid w:val="000044E9"/>
    <w:rsid w:val="000056D6"/>
    <w:rsid w:val="000057BB"/>
    <w:rsid w:val="00005B3E"/>
    <w:rsid w:val="000068D2"/>
    <w:rsid w:val="00006B40"/>
    <w:rsid w:val="00007E8F"/>
    <w:rsid w:val="00007EB4"/>
    <w:rsid w:val="000105B4"/>
    <w:rsid w:val="0001064B"/>
    <w:rsid w:val="000109F9"/>
    <w:rsid w:val="00010AB7"/>
    <w:rsid w:val="00010B52"/>
    <w:rsid w:val="000120C2"/>
    <w:rsid w:val="000126D2"/>
    <w:rsid w:val="00012B37"/>
    <w:rsid w:val="00012E77"/>
    <w:rsid w:val="00012EC2"/>
    <w:rsid w:val="0001301C"/>
    <w:rsid w:val="000135D1"/>
    <w:rsid w:val="00013C30"/>
    <w:rsid w:val="00013DE1"/>
    <w:rsid w:val="00013E82"/>
    <w:rsid w:val="0001436D"/>
    <w:rsid w:val="000153FF"/>
    <w:rsid w:val="00015FC1"/>
    <w:rsid w:val="000163BC"/>
    <w:rsid w:val="00016B61"/>
    <w:rsid w:val="000178AB"/>
    <w:rsid w:val="000178E5"/>
    <w:rsid w:val="00017D28"/>
    <w:rsid w:val="00020CFD"/>
    <w:rsid w:val="00020DF7"/>
    <w:rsid w:val="00020F3B"/>
    <w:rsid w:val="000210BD"/>
    <w:rsid w:val="000220E9"/>
    <w:rsid w:val="00022458"/>
    <w:rsid w:val="000224A1"/>
    <w:rsid w:val="000226EC"/>
    <w:rsid w:val="000231C1"/>
    <w:rsid w:val="00023410"/>
    <w:rsid w:val="0002347C"/>
    <w:rsid w:val="000237CC"/>
    <w:rsid w:val="00023A91"/>
    <w:rsid w:val="0002456B"/>
    <w:rsid w:val="00024574"/>
    <w:rsid w:val="000249A4"/>
    <w:rsid w:val="00025313"/>
    <w:rsid w:val="000253B9"/>
    <w:rsid w:val="000253DC"/>
    <w:rsid w:val="0002546B"/>
    <w:rsid w:val="00025637"/>
    <w:rsid w:val="00025B30"/>
    <w:rsid w:val="00025E9E"/>
    <w:rsid w:val="000268A7"/>
    <w:rsid w:val="00027169"/>
    <w:rsid w:val="0002720B"/>
    <w:rsid w:val="0002726D"/>
    <w:rsid w:val="00031EC1"/>
    <w:rsid w:val="000321BB"/>
    <w:rsid w:val="00032768"/>
    <w:rsid w:val="000328AE"/>
    <w:rsid w:val="00032BFA"/>
    <w:rsid w:val="00032D81"/>
    <w:rsid w:val="0003351A"/>
    <w:rsid w:val="0003373A"/>
    <w:rsid w:val="000339AB"/>
    <w:rsid w:val="00033C95"/>
    <w:rsid w:val="000345A8"/>
    <w:rsid w:val="000356B4"/>
    <w:rsid w:val="00035E84"/>
    <w:rsid w:val="000367AA"/>
    <w:rsid w:val="000367C1"/>
    <w:rsid w:val="00036DE6"/>
    <w:rsid w:val="00036E5D"/>
    <w:rsid w:val="00037C23"/>
    <w:rsid w:val="00040941"/>
    <w:rsid w:val="00040CE0"/>
    <w:rsid w:val="00041203"/>
    <w:rsid w:val="0004154E"/>
    <w:rsid w:val="00041B7F"/>
    <w:rsid w:val="00041BCF"/>
    <w:rsid w:val="00041D4E"/>
    <w:rsid w:val="00042A0D"/>
    <w:rsid w:val="00042CDE"/>
    <w:rsid w:val="00042E35"/>
    <w:rsid w:val="0004321B"/>
    <w:rsid w:val="000438DD"/>
    <w:rsid w:val="00043EAD"/>
    <w:rsid w:val="000442A0"/>
    <w:rsid w:val="00044D8E"/>
    <w:rsid w:val="00046B9E"/>
    <w:rsid w:val="00046DAA"/>
    <w:rsid w:val="00047342"/>
    <w:rsid w:val="00050C62"/>
    <w:rsid w:val="00050D17"/>
    <w:rsid w:val="0005117C"/>
    <w:rsid w:val="00051653"/>
    <w:rsid w:val="00051B3D"/>
    <w:rsid w:val="0005231B"/>
    <w:rsid w:val="00052832"/>
    <w:rsid w:val="00052859"/>
    <w:rsid w:val="00052B76"/>
    <w:rsid w:val="00053A2B"/>
    <w:rsid w:val="00053FCA"/>
    <w:rsid w:val="000542A6"/>
    <w:rsid w:val="000542E7"/>
    <w:rsid w:val="0005430D"/>
    <w:rsid w:val="00054F23"/>
    <w:rsid w:val="00055423"/>
    <w:rsid w:val="000555C5"/>
    <w:rsid w:val="000556E8"/>
    <w:rsid w:val="00055CCF"/>
    <w:rsid w:val="00055E36"/>
    <w:rsid w:val="00056372"/>
    <w:rsid w:val="00056462"/>
    <w:rsid w:val="000565DD"/>
    <w:rsid w:val="00056B87"/>
    <w:rsid w:val="00056C8A"/>
    <w:rsid w:val="00057796"/>
    <w:rsid w:val="000577E6"/>
    <w:rsid w:val="000579DD"/>
    <w:rsid w:val="00057C0F"/>
    <w:rsid w:val="00060040"/>
    <w:rsid w:val="000602F3"/>
    <w:rsid w:val="00060E06"/>
    <w:rsid w:val="000611C7"/>
    <w:rsid w:val="00061518"/>
    <w:rsid w:val="000615F1"/>
    <w:rsid w:val="000617A5"/>
    <w:rsid w:val="00061B2D"/>
    <w:rsid w:val="0006212B"/>
    <w:rsid w:val="000622DE"/>
    <w:rsid w:val="00062DA6"/>
    <w:rsid w:val="00063121"/>
    <w:rsid w:val="00064394"/>
    <w:rsid w:val="00066647"/>
    <w:rsid w:val="000674D3"/>
    <w:rsid w:val="000702EB"/>
    <w:rsid w:val="0007032D"/>
    <w:rsid w:val="000703C5"/>
    <w:rsid w:val="00070E90"/>
    <w:rsid w:val="00071F1D"/>
    <w:rsid w:val="00071F58"/>
    <w:rsid w:val="00072547"/>
    <w:rsid w:val="0007276F"/>
    <w:rsid w:val="00072D43"/>
    <w:rsid w:val="0007319C"/>
    <w:rsid w:val="0007391E"/>
    <w:rsid w:val="000739FF"/>
    <w:rsid w:val="00073A28"/>
    <w:rsid w:val="00073B68"/>
    <w:rsid w:val="0007411E"/>
    <w:rsid w:val="00074620"/>
    <w:rsid w:val="00074A1F"/>
    <w:rsid w:val="000764D9"/>
    <w:rsid w:val="0007659C"/>
    <w:rsid w:val="00076736"/>
    <w:rsid w:val="00076907"/>
    <w:rsid w:val="00076D18"/>
    <w:rsid w:val="000772C1"/>
    <w:rsid w:val="00077338"/>
    <w:rsid w:val="000802B3"/>
    <w:rsid w:val="00080F9D"/>
    <w:rsid w:val="00081764"/>
    <w:rsid w:val="00082167"/>
    <w:rsid w:val="000824CF"/>
    <w:rsid w:val="00082806"/>
    <w:rsid w:val="00082C18"/>
    <w:rsid w:val="00083E2D"/>
    <w:rsid w:val="0008402A"/>
    <w:rsid w:val="000846AE"/>
    <w:rsid w:val="00085270"/>
    <w:rsid w:val="00085854"/>
    <w:rsid w:val="00085CCE"/>
    <w:rsid w:val="0008638B"/>
    <w:rsid w:val="0008686E"/>
    <w:rsid w:val="0008688D"/>
    <w:rsid w:val="00086961"/>
    <w:rsid w:val="00086C67"/>
    <w:rsid w:val="00087E59"/>
    <w:rsid w:val="0009074B"/>
    <w:rsid w:val="00090F92"/>
    <w:rsid w:val="00090FBE"/>
    <w:rsid w:val="000918F7"/>
    <w:rsid w:val="00091A51"/>
    <w:rsid w:val="00091B5D"/>
    <w:rsid w:val="00092677"/>
    <w:rsid w:val="000926C1"/>
    <w:rsid w:val="00092AF4"/>
    <w:rsid w:val="00092D00"/>
    <w:rsid w:val="00092ECB"/>
    <w:rsid w:val="0009308A"/>
    <w:rsid w:val="0009436B"/>
    <w:rsid w:val="00094549"/>
    <w:rsid w:val="0009478F"/>
    <w:rsid w:val="00094E23"/>
    <w:rsid w:val="000955B2"/>
    <w:rsid w:val="00095CF7"/>
    <w:rsid w:val="00096313"/>
    <w:rsid w:val="000968D5"/>
    <w:rsid w:val="0009712E"/>
    <w:rsid w:val="000977AE"/>
    <w:rsid w:val="000977EE"/>
    <w:rsid w:val="00097817"/>
    <w:rsid w:val="000A1069"/>
    <w:rsid w:val="000A1103"/>
    <w:rsid w:val="000A2726"/>
    <w:rsid w:val="000A2FB7"/>
    <w:rsid w:val="000A3119"/>
    <w:rsid w:val="000A35E1"/>
    <w:rsid w:val="000A3832"/>
    <w:rsid w:val="000A3C34"/>
    <w:rsid w:val="000A403A"/>
    <w:rsid w:val="000A4854"/>
    <w:rsid w:val="000A4D24"/>
    <w:rsid w:val="000A5585"/>
    <w:rsid w:val="000A5AD4"/>
    <w:rsid w:val="000A5BD7"/>
    <w:rsid w:val="000A602E"/>
    <w:rsid w:val="000A6911"/>
    <w:rsid w:val="000A6B9E"/>
    <w:rsid w:val="000A721E"/>
    <w:rsid w:val="000B019C"/>
    <w:rsid w:val="000B0828"/>
    <w:rsid w:val="000B094D"/>
    <w:rsid w:val="000B12D5"/>
    <w:rsid w:val="000B1ADE"/>
    <w:rsid w:val="000B2522"/>
    <w:rsid w:val="000B2D6E"/>
    <w:rsid w:val="000B2DB6"/>
    <w:rsid w:val="000B2E87"/>
    <w:rsid w:val="000B2EAE"/>
    <w:rsid w:val="000B3311"/>
    <w:rsid w:val="000B39A6"/>
    <w:rsid w:val="000B4340"/>
    <w:rsid w:val="000B4369"/>
    <w:rsid w:val="000B5883"/>
    <w:rsid w:val="000B593A"/>
    <w:rsid w:val="000B5A0A"/>
    <w:rsid w:val="000B6674"/>
    <w:rsid w:val="000B6D30"/>
    <w:rsid w:val="000B72B8"/>
    <w:rsid w:val="000B72EB"/>
    <w:rsid w:val="000B7683"/>
    <w:rsid w:val="000B76E7"/>
    <w:rsid w:val="000B777E"/>
    <w:rsid w:val="000B7A51"/>
    <w:rsid w:val="000B7CF5"/>
    <w:rsid w:val="000C0172"/>
    <w:rsid w:val="000C04E4"/>
    <w:rsid w:val="000C1545"/>
    <w:rsid w:val="000C2044"/>
    <w:rsid w:val="000C23F1"/>
    <w:rsid w:val="000C273D"/>
    <w:rsid w:val="000C2AC5"/>
    <w:rsid w:val="000C2BB7"/>
    <w:rsid w:val="000C359F"/>
    <w:rsid w:val="000C3D8C"/>
    <w:rsid w:val="000C44CE"/>
    <w:rsid w:val="000C4742"/>
    <w:rsid w:val="000C544D"/>
    <w:rsid w:val="000C5811"/>
    <w:rsid w:val="000C6117"/>
    <w:rsid w:val="000C63C6"/>
    <w:rsid w:val="000C6701"/>
    <w:rsid w:val="000C6A6E"/>
    <w:rsid w:val="000C70CB"/>
    <w:rsid w:val="000C7883"/>
    <w:rsid w:val="000D08D7"/>
    <w:rsid w:val="000D0B30"/>
    <w:rsid w:val="000D0B47"/>
    <w:rsid w:val="000D0F1B"/>
    <w:rsid w:val="000D1147"/>
    <w:rsid w:val="000D16F0"/>
    <w:rsid w:val="000D19A6"/>
    <w:rsid w:val="000D19C7"/>
    <w:rsid w:val="000D26A9"/>
    <w:rsid w:val="000D28AC"/>
    <w:rsid w:val="000D2B37"/>
    <w:rsid w:val="000D2BD1"/>
    <w:rsid w:val="000D2DED"/>
    <w:rsid w:val="000D3F13"/>
    <w:rsid w:val="000D4062"/>
    <w:rsid w:val="000D4099"/>
    <w:rsid w:val="000D5BDF"/>
    <w:rsid w:val="000D620E"/>
    <w:rsid w:val="000D6616"/>
    <w:rsid w:val="000D67DD"/>
    <w:rsid w:val="000D6A10"/>
    <w:rsid w:val="000D6AAF"/>
    <w:rsid w:val="000D70BE"/>
    <w:rsid w:val="000D7141"/>
    <w:rsid w:val="000D7B84"/>
    <w:rsid w:val="000D7B85"/>
    <w:rsid w:val="000D7B8C"/>
    <w:rsid w:val="000E07A0"/>
    <w:rsid w:val="000E2965"/>
    <w:rsid w:val="000E2984"/>
    <w:rsid w:val="000E2B76"/>
    <w:rsid w:val="000E3C17"/>
    <w:rsid w:val="000E4189"/>
    <w:rsid w:val="000E425E"/>
    <w:rsid w:val="000E4569"/>
    <w:rsid w:val="000E4856"/>
    <w:rsid w:val="000E52CA"/>
    <w:rsid w:val="000E52F6"/>
    <w:rsid w:val="000E547A"/>
    <w:rsid w:val="000E67E0"/>
    <w:rsid w:val="000E682E"/>
    <w:rsid w:val="000E7088"/>
    <w:rsid w:val="000F1418"/>
    <w:rsid w:val="000F16E2"/>
    <w:rsid w:val="000F1AFE"/>
    <w:rsid w:val="000F1B5A"/>
    <w:rsid w:val="000F2461"/>
    <w:rsid w:val="000F270B"/>
    <w:rsid w:val="000F293A"/>
    <w:rsid w:val="000F3600"/>
    <w:rsid w:val="000F3816"/>
    <w:rsid w:val="000F40EF"/>
    <w:rsid w:val="000F42DC"/>
    <w:rsid w:val="000F527A"/>
    <w:rsid w:val="000F5855"/>
    <w:rsid w:val="000F59AC"/>
    <w:rsid w:val="000F609D"/>
    <w:rsid w:val="000F6782"/>
    <w:rsid w:val="000F73EB"/>
    <w:rsid w:val="000F7425"/>
    <w:rsid w:val="000F758F"/>
    <w:rsid w:val="000F773D"/>
    <w:rsid w:val="000F79D0"/>
    <w:rsid w:val="0010014D"/>
    <w:rsid w:val="00100608"/>
    <w:rsid w:val="00101C11"/>
    <w:rsid w:val="00101CD2"/>
    <w:rsid w:val="0010373A"/>
    <w:rsid w:val="00103A93"/>
    <w:rsid w:val="00103DC1"/>
    <w:rsid w:val="00104656"/>
    <w:rsid w:val="00105906"/>
    <w:rsid w:val="00106037"/>
    <w:rsid w:val="001068B8"/>
    <w:rsid w:val="00106DA4"/>
    <w:rsid w:val="00107BE3"/>
    <w:rsid w:val="00110626"/>
    <w:rsid w:val="001109BD"/>
    <w:rsid w:val="00110A3D"/>
    <w:rsid w:val="00111040"/>
    <w:rsid w:val="00111140"/>
    <w:rsid w:val="0011183C"/>
    <w:rsid w:val="001121E0"/>
    <w:rsid w:val="001124C4"/>
    <w:rsid w:val="0011330D"/>
    <w:rsid w:val="001137D4"/>
    <w:rsid w:val="00113C61"/>
    <w:rsid w:val="00113D0C"/>
    <w:rsid w:val="00114EC1"/>
    <w:rsid w:val="00114F5E"/>
    <w:rsid w:val="00115368"/>
    <w:rsid w:val="0011555B"/>
    <w:rsid w:val="0011555C"/>
    <w:rsid w:val="0011562A"/>
    <w:rsid w:val="00115AA0"/>
    <w:rsid w:val="00115B33"/>
    <w:rsid w:val="00115EF8"/>
    <w:rsid w:val="001171CD"/>
    <w:rsid w:val="00117457"/>
    <w:rsid w:val="00117AEA"/>
    <w:rsid w:val="00117C9C"/>
    <w:rsid w:val="0012009D"/>
    <w:rsid w:val="00120324"/>
    <w:rsid w:val="001203B7"/>
    <w:rsid w:val="001205B1"/>
    <w:rsid w:val="00120733"/>
    <w:rsid w:val="00120E8F"/>
    <w:rsid w:val="00121344"/>
    <w:rsid w:val="00121EC5"/>
    <w:rsid w:val="0012240C"/>
    <w:rsid w:val="00122AD4"/>
    <w:rsid w:val="00122D13"/>
    <w:rsid w:val="00122EFB"/>
    <w:rsid w:val="00124AD8"/>
    <w:rsid w:val="00125274"/>
    <w:rsid w:val="001253D2"/>
    <w:rsid w:val="00126219"/>
    <w:rsid w:val="001266F8"/>
    <w:rsid w:val="00126A55"/>
    <w:rsid w:val="00126D9E"/>
    <w:rsid w:val="00127182"/>
    <w:rsid w:val="001276DD"/>
    <w:rsid w:val="0013019C"/>
    <w:rsid w:val="00130F82"/>
    <w:rsid w:val="00130FA6"/>
    <w:rsid w:val="00131166"/>
    <w:rsid w:val="00131876"/>
    <w:rsid w:val="00132363"/>
    <w:rsid w:val="00132AF9"/>
    <w:rsid w:val="0013347E"/>
    <w:rsid w:val="00133B5A"/>
    <w:rsid w:val="0013466E"/>
    <w:rsid w:val="00134861"/>
    <w:rsid w:val="00134BA5"/>
    <w:rsid w:val="001350C1"/>
    <w:rsid w:val="00135D15"/>
    <w:rsid w:val="00136621"/>
    <w:rsid w:val="001367EA"/>
    <w:rsid w:val="001368A3"/>
    <w:rsid w:val="00136C46"/>
    <w:rsid w:val="00136EEE"/>
    <w:rsid w:val="001371AC"/>
    <w:rsid w:val="00137CE6"/>
    <w:rsid w:val="00140A4A"/>
    <w:rsid w:val="00141AA3"/>
    <w:rsid w:val="00141AF8"/>
    <w:rsid w:val="001422CD"/>
    <w:rsid w:val="001422D0"/>
    <w:rsid w:val="00142970"/>
    <w:rsid w:val="00142FC4"/>
    <w:rsid w:val="00143137"/>
    <w:rsid w:val="00143AF3"/>
    <w:rsid w:val="001443E3"/>
    <w:rsid w:val="0014510C"/>
    <w:rsid w:val="0014528A"/>
    <w:rsid w:val="00145531"/>
    <w:rsid w:val="001455A0"/>
    <w:rsid w:val="00145896"/>
    <w:rsid w:val="001458C0"/>
    <w:rsid w:val="001459E5"/>
    <w:rsid w:val="00146092"/>
    <w:rsid w:val="0014609A"/>
    <w:rsid w:val="00146778"/>
    <w:rsid w:val="001475BA"/>
    <w:rsid w:val="00150385"/>
    <w:rsid w:val="00150DCB"/>
    <w:rsid w:val="00151692"/>
    <w:rsid w:val="001519F5"/>
    <w:rsid w:val="00151D99"/>
    <w:rsid w:val="00151E53"/>
    <w:rsid w:val="0015361D"/>
    <w:rsid w:val="00153F7C"/>
    <w:rsid w:val="001543C6"/>
    <w:rsid w:val="001545CE"/>
    <w:rsid w:val="00154EAF"/>
    <w:rsid w:val="00155262"/>
    <w:rsid w:val="0015548A"/>
    <w:rsid w:val="0015586E"/>
    <w:rsid w:val="001560E9"/>
    <w:rsid w:val="00156B5D"/>
    <w:rsid w:val="0015720B"/>
    <w:rsid w:val="00157725"/>
    <w:rsid w:val="00160D25"/>
    <w:rsid w:val="0016157B"/>
    <w:rsid w:val="00161678"/>
    <w:rsid w:val="00161E79"/>
    <w:rsid w:val="001623B7"/>
    <w:rsid w:val="00162468"/>
    <w:rsid w:val="0016370E"/>
    <w:rsid w:val="001638CD"/>
    <w:rsid w:val="001646BD"/>
    <w:rsid w:val="00164728"/>
    <w:rsid w:val="001655FF"/>
    <w:rsid w:val="00165E93"/>
    <w:rsid w:val="00166409"/>
    <w:rsid w:val="00166E5E"/>
    <w:rsid w:val="00167AD3"/>
    <w:rsid w:val="00167B3D"/>
    <w:rsid w:val="001706B8"/>
    <w:rsid w:val="00170B95"/>
    <w:rsid w:val="00170FD5"/>
    <w:rsid w:val="001715D1"/>
    <w:rsid w:val="00171633"/>
    <w:rsid w:val="00171960"/>
    <w:rsid w:val="00171E18"/>
    <w:rsid w:val="00171F15"/>
    <w:rsid w:val="00172920"/>
    <w:rsid w:val="001729D3"/>
    <w:rsid w:val="00173E27"/>
    <w:rsid w:val="0017403A"/>
    <w:rsid w:val="0017480E"/>
    <w:rsid w:val="0017579C"/>
    <w:rsid w:val="00175BF0"/>
    <w:rsid w:val="001760C2"/>
    <w:rsid w:val="00176128"/>
    <w:rsid w:val="0017624B"/>
    <w:rsid w:val="00176379"/>
    <w:rsid w:val="00176E93"/>
    <w:rsid w:val="001809AA"/>
    <w:rsid w:val="00181218"/>
    <w:rsid w:val="00181EDB"/>
    <w:rsid w:val="00182EBB"/>
    <w:rsid w:val="00183ED8"/>
    <w:rsid w:val="00183F93"/>
    <w:rsid w:val="00184DFE"/>
    <w:rsid w:val="00185514"/>
    <w:rsid w:val="00185826"/>
    <w:rsid w:val="00186EEC"/>
    <w:rsid w:val="0018713F"/>
    <w:rsid w:val="00187155"/>
    <w:rsid w:val="001871D6"/>
    <w:rsid w:val="001871E2"/>
    <w:rsid w:val="0019016B"/>
    <w:rsid w:val="0019050B"/>
    <w:rsid w:val="001905EB"/>
    <w:rsid w:val="00190F4D"/>
    <w:rsid w:val="0019102B"/>
    <w:rsid w:val="001920C9"/>
    <w:rsid w:val="0019215C"/>
    <w:rsid w:val="00192A7B"/>
    <w:rsid w:val="00192B79"/>
    <w:rsid w:val="00192E8E"/>
    <w:rsid w:val="00193477"/>
    <w:rsid w:val="00193561"/>
    <w:rsid w:val="0019373E"/>
    <w:rsid w:val="00193920"/>
    <w:rsid w:val="00193AF8"/>
    <w:rsid w:val="001953E5"/>
    <w:rsid w:val="0019547A"/>
    <w:rsid w:val="001955F1"/>
    <w:rsid w:val="001968CE"/>
    <w:rsid w:val="00197492"/>
    <w:rsid w:val="00197769"/>
    <w:rsid w:val="00197902"/>
    <w:rsid w:val="00197D2A"/>
    <w:rsid w:val="00197E54"/>
    <w:rsid w:val="001A04BC"/>
    <w:rsid w:val="001A059B"/>
    <w:rsid w:val="001A1BA6"/>
    <w:rsid w:val="001A2489"/>
    <w:rsid w:val="001A2962"/>
    <w:rsid w:val="001A2C93"/>
    <w:rsid w:val="001A2DF2"/>
    <w:rsid w:val="001A2E29"/>
    <w:rsid w:val="001A2F55"/>
    <w:rsid w:val="001A31C8"/>
    <w:rsid w:val="001A3343"/>
    <w:rsid w:val="001A4003"/>
    <w:rsid w:val="001A40A0"/>
    <w:rsid w:val="001A4113"/>
    <w:rsid w:val="001A45F8"/>
    <w:rsid w:val="001A4B5E"/>
    <w:rsid w:val="001A4CDA"/>
    <w:rsid w:val="001A519F"/>
    <w:rsid w:val="001A52CF"/>
    <w:rsid w:val="001A54AB"/>
    <w:rsid w:val="001A686D"/>
    <w:rsid w:val="001A6E9D"/>
    <w:rsid w:val="001A7C00"/>
    <w:rsid w:val="001A7F91"/>
    <w:rsid w:val="001A7FBE"/>
    <w:rsid w:val="001B0F0C"/>
    <w:rsid w:val="001B17CA"/>
    <w:rsid w:val="001B1D98"/>
    <w:rsid w:val="001B23C0"/>
    <w:rsid w:val="001B302D"/>
    <w:rsid w:val="001B3517"/>
    <w:rsid w:val="001B383C"/>
    <w:rsid w:val="001B3AA9"/>
    <w:rsid w:val="001B48C9"/>
    <w:rsid w:val="001B4AE7"/>
    <w:rsid w:val="001B5A2D"/>
    <w:rsid w:val="001B6163"/>
    <w:rsid w:val="001B6AF1"/>
    <w:rsid w:val="001B6B6D"/>
    <w:rsid w:val="001B6B9F"/>
    <w:rsid w:val="001B6F4F"/>
    <w:rsid w:val="001B7A4E"/>
    <w:rsid w:val="001B7D65"/>
    <w:rsid w:val="001C00F8"/>
    <w:rsid w:val="001C0120"/>
    <w:rsid w:val="001C02CB"/>
    <w:rsid w:val="001C08F1"/>
    <w:rsid w:val="001C1088"/>
    <w:rsid w:val="001C1521"/>
    <w:rsid w:val="001C200B"/>
    <w:rsid w:val="001C2A1F"/>
    <w:rsid w:val="001C2B21"/>
    <w:rsid w:val="001C2EEB"/>
    <w:rsid w:val="001C357D"/>
    <w:rsid w:val="001C3C87"/>
    <w:rsid w:val="001C3DBC"/>
    <w:rsid w:val="001C3FF5"/>
    <w:rsid w:val="001C4557"/>
    <w:rsid w:val="001C49B6"/>
    <w:rsid w:val="001C59A8"/>
    <w:rsid w:val="001C5D87"/>
    <w:rsid w:val="001C6271"/>
    <w:rsid w:val="001C66F7"/>
    <w:rsid w:val="001C6AFD"/>
    <w:rsid w:val="001C748A"/>
    <w:rsid w:val="001D0068"/>
    <w:rsid w:val="001D0102"/>
    <w:rsid w:val="001D0806"/>
    <w:rsid w:val="001D09A9"/>
    <w:rsid w:val="001D281D"/>
    <w:rsid w:val="001D2E53"/>
    <w:rsid w:val="001D2E60"/>
    <w:rsid w:val="001D2FCE"/>
    <w:rsid w:val="001D3894"/>
    <w:rsid w:val="001D39A0"/>
    <w:rsid w:val="001D3AC6"/>
    <w:rsid w:val="001D3BBC"/>
    <w:rsid w:val="001D3C6D"/>
    <w:rsid w:val="001D3F3E"/>
    <w:rsid w:val="001D4E11"/>
    <w:rsid w:val="001D5378"/>
    <w:rsid w:val="001D5AA9"/>
    <w:rsid w:val="001D5B5C"/>
    <w:rsid w:val="001D601F"/>
    <w:rsid w:val="001D62D5"/>
    <w:rsid w:val="001D6435"/>
    <w:rsid w:val="001D66AB"/>
    <w:rsid w:val="001D6BD7"/>
    <w:rsid w:val="001D6CE9"/>
    <w:rsid w:val="001D6D21"/>
    <w:rsid w:val="001D7143"/>
    <w:rsid w:val="001D73B6"/>
    <w:rsid w:val="001D76EA"/>
    <w:rsid w:val="001D7BF8"/>
    <w:rsid w:val="001D7D12"/>
    <w:rsid w:val="001D7D55"/>
    <w:rsid w:val="001D7EF2"/>
    <w:rsid w:val="001E0AE9"/>
    <w:rsid w:val="001E1811"/>
    <w:rsid w:val="001E1EE6"/>
    <w:rsid w:val="001E1F29"/>
    <w:rsid w:val="001E282C"/>
    <w:rsid w:val="001E2CDA"/>
    <w:rsid w:val="001E3CCE"/>
    <w:rsid w:val="001E477C"/>
    <w:rsid w:val="001E53CC"/>
    <w:rsid w:val="001E6393"/>
    <w:rsid w:val="001E66F0"/>
    <w:rsid w:val="001E68DF"/>
    <w:rsid w:val="001E6C2C"/>
    <w:rsid w:val="001E71C2"/>
    <w:rsid w:val="001E7878"/>
    <w:rsid w:val="001E7DE0"/>
    <w:rsid w:val="001F0111"/>
    <w:rsid w:val="001F096C"/>
    <w:rsid w:val="001F0EA8"/>
    <w:rsid w:val="001F15B3"/>
    <w:rsid w:val="001F16B2"/>
    <w:rsid w:val="001F201B"/>
    <w:rsid w:val="001F2487"/>
    <w:rsid w:val="001F44D3"/>
    <w:rsid w:val="001F4D38"/>
    <w:rsid w:val="001F4D3A"/>
    <w:rsid w:val="001F4F89"/>
    <w:rsid w:val="001F566E"/>
    <w:rsid w:val="001F5BD8"/>
    <w:rsid w:val="001F5D3E"/>
    <w:rsid w:val="001F72AA"/>
    <w:rsid w:val="002001FC"/>
    <w:rsid w:val="00200565"/>
    <w:rsid w:val="002007F4"/>
    <w:rsid w:val="00200A8C"/>
    <w:rsid w:val="00201239"/>
    <w:rsid w:val="00201322"/>
    <w:rsid w:val="00201857"/>
    <w:rsid w:val="002018EE"/>
    <w:rsid w:val="00201EA9"/>
    <w:rsid w:val="0020220F"/>
    <w:rsid w:val="00202948"/>
    <w:rsid w:val="00202CEC"/>
    <w:rsid w:val="002039A4"/>
    <w:rsid w:val="00203AC3"/>
    <w:rsid w:val="00204599"/>
    <w:rsid w:val="00204BBD"/>
    <w:rsid w:val="00204C28"/>
    <w:rsid w:val="00205126"/>
    <w:rsid w:val="00205654"/>
    <w:rsid w:val="00206030"/>
    <w:rsid w:val="0020613D"/>
    <w:rsid w:val="00206A1A"/>
    <w:rsid w:val="00206B2F"/>
    <w:rsid w:val="00206EEB"/>
    <w:rsid w:val="002073E6"/>
    <w:rsid w:val="0020765C"/>
    <w:rsid w:val="00207AB2"/>
    <w:rsid w:val="00210184"/>
    <w:rsid w:val="00210497"/>
    <w:rsid w:val="00210CCA"/>
    <w:rsid w:val="0021218D"/>
    <w:rsid w:val="00212CD6"/>
    <w:rsid w:val="00212D7D"/>
    <w:rsid w:val="002130FF"/>
    <w:rsid w:val="002131EB"/>
    <w:rsid w:val="0021379A"/>
    <w:rsid w:val="002137B1"/>
    <w:rsid w:val="0021430C"/>
    <w:rsid w:val="00215557"/>
    <w:rsid w:val="00215D6F"/>
    <w:rsid w:val="002164E8"/>
    <w:rsid w:val="002164FD"/>
    <w:rsid w:val="00216ACA"/>
    <w:rsid w:val="00216AD4"/>
    <w:rsid w:val="00216C4E"/>
    <w:rsid w:val="00217453"/>
    <w:rsid w:val="00217E03"/>
    <w:rsid w:val="0022035F"/>
    <w:rsid w:val="0022040C"/>
    <w:rsid w:val="00220FE4"/>
    <w:rsid w:val="00221265"/>
    <w:rsid w:val="002212E0"/>
    <w:rsid w:val="00221CFF"/>
    <w:rsid w:val="00221FA5"/>
    <w:rsid w:val="00222509"/>
    <w:rsid w:val="0022376C"/>
    <w:rsid w:val="00223BA7"/>
    <w:rsid w:val="00223C22"/>
    <w:rsid w:val="00223F71"/>
    <w:rsid w:val="002240DE"/>
    <w:rsid w:val="00224158"/>
    <w:rsid w:val="002256FD"/>
    <w:rsid w:val="00225836"/>
    <w:rsid w:val="002258D0"/>
    <w:rsid w:val="00226111"/>
    <w:rsid w:val="0022626A"/>
    <w:rsid w:val="002262A1"/>
    <w:rsid w:val="00226C43"/>
    <w:rsid w:val="00226FBD"/>
    <w:rsid w:val="00227082"/>
    <w:rsid w:val="00227926"/>
    <w:rsid w:val="00227F3E"/>
    <w:rsid w:val="00230065"/>
    <w:rsid w:val="002308EF"/>
    <w:rsid w:val="00230AF3"/>
    <w:rsid w:val="00231688"/>
    <w:rsid w:val="00231A37"/>
    <w:rsid w:val="00231AF3"/>
    <w:rsid w:val="00232545"/>
    <w:rsid w:val="00232928"/>
    <w:rsid w:val="00232941"/>
    <w:rsid w:val="0023353D"/>
    <w:rsid w:val="00234300"/>
    <w:rsid w:val="0023430A"/>
    <w:rsid w:val="0023455A"/>
    <w:rsid w:val="0023484D"/>
    <w:rsid w:val="002349D6"/>
    <w:rsid w:val="00234ACD"/>
    <w:rsid w:val="00235411"/>
    <w:rsid w:val="00235641"/>
    <w:rsid w:val="002356C9"/>
    <w:rsid w:val="00235771"/>
    <w:rsid w:val="00235FAA"/>
    <w:rsid w:val="00236097"/>
    <w:rsid w:val="00236407"/>
    <w:rsid w:val="00236777"/>
    <w:rsid w:val="00236F48"/>
    <w:rsid w:val="00237515"/>
    <w:rsid w:val="002376C9"/>
    <w:rsid w:val="00237AEE"/>
    <w:rsid w:val="00240866"/>
    <w:rsid w:val="00240A55"/>
    <w:rsid w:val="00240C89"/>
    <w:rsid w:val="0024136C"/>
    <w:rsid w:val="002413E1"/>
    <w:rsid w:val="00241C6F"/>
    <w:rsid w:val="00241CB6"/>
    <w:rsid w:val="00242327"/>
    <w:rsid w:val="002424F5"/>
    <w:rsid w:val="00243645"/>
    <w:rsid w:val="002436FF"/>
    <w:rsid w:val="00244AF6"/>
    <w:rsid w:val="00244D07"/>
    <w:rsid w:val="002453E8"/>
    <w:rsid w:val="00245724"/>
    <w:rsid w:val="00245745"/>
    <w:rsid w:val="002460FF"/>
    <w:rsid w:val="00246524"/>
    <w:rsid w:val="00246ECE"/>
    <w:rsid w:val="002471FD"/>
    <w:rsid w:val="002472B9"/>
    <w:rsid w:val="00247B4E"/>
    <w:rsid w:val="00247BDE"/>
    <w:rsid w:val="00247E66"/>
    <w:rsid w:val="00250550"/>
    <w:rsid w:val="002512FF"/>
    <w:rsid w:val="00251FF5"/>
    <w:rsid w:val="00252153"/>
    <w:rsid w:val="0025276D"/>
    <w:rsid w:val="00252880"/>
    <w:rsid w:val="00252EE7"/>
    <w:rsid w:val="002534DD"/>
    <w:rsid w:val="002534F2"/>
    <w:rsid w:val="0025350B"/>
    <w:rsid w:val="00254312"/>
    <w:rsid w:val="002544E0"/>
    <w:rsid w:val="00254EAC"/>
    <w:rsid w:val="00256106"/>
    <w:rsid w:val="0025713B"/>
    <w:rsid w:val="00257714"/>
    <w:rsid w:val="002578B3"/>
    <w:rsid w:val="002606C7"/>
    <w:rsid w:val="00260BC8"/>
    <w:rsid w:val="002611E1"/>
    <w:rsid w:val="00262133"/>
    <w:rsid w:val="00262339"/>
    <w:rsid w:val="0026233F"/>
    <w:rsid w:val="0026275C"/>
    <w:rsid w:val="00262AD6"/>
    <w:rsid w:val="00262B75"/>
    <w:rsid w:val="00262B76"/>
    <w:rsid w:val="00263152"/>
    <w:rsid w:val="00263B42"/>
    <w:rsid w:val="0026468C"/>
    <w:rsid w:val="00265106"/>
    <w:rsid w:val="0026555B"/>
    <w:rsid w:val="00265650"/>
    <w:rsid w:val="002658D8"/>
    <w:rsid w:val="00266FC3"/>
    <w:rsid w:val="0026733B"/>
    <w:rsid w:val="002674E3"/>
    <w:rsid w:val="00270805"/>
    <w:rsid w:val="00270894"/>
    <w:rsid w:val="002716E8"/>
    <w:rsid w:val="00271AE9"/>
    <w:rsid w:val="0027235D"/>
    <w:rsid w:val="00272873"/>
    <w:rsid w:val="0027291B"/>
    <w:rsid w:val="00272A34"/>
    <w:rsid w:val="00272E07"/>
    <w:rsid w:val="00272EB4"/>
    <w:rsid w:val="00273373"/>
    <w:rsid w:val="002737A4"/>
    <w:rsid w:val="002739CF"/>
    <w:rsid w:val="00273C2F"/>
    <w:rsid w:val="00274C89"/>
    <w:rsid w:val="00274F55"/>
    <w:rsid w:val="00275528"/>
    <w:rsid w:val="00275830"/>
    <w:rsid w:val="00275DBD"/>
    <w:rsid w:val="00276546"/>
    <w:rsid w:val="0027682E"/>
    <w:rsid w:val="00276A79"/>
    <w:rsid w:val="002776DB"/>
    <w:rsid w:val="002777AF"/>
    <w:rsid w:val="00277E53"/>
    <w:rsid w:val="0028070C"/>
    <w:rsid w:val="002809C7"/>
    <w:rsid w:val="00280A69"/>
    <w:rsid w:val="002819E5"/>
    <w:rsid w:val="00281DD7"/>
    <w:rsid w:val="00281DDF"/>
    <w:rsid w:val="00282D24"/>
    <w:rsid w:val="00282D74"/>
    <w:rsid w:val="00283D71"/>
    <w:rsid w:val="00284341"/>
    <w:rsid w:val="00285482"/>
    <w:rsid w:val="00285811"/>
    <w:rsid w:val="00285A3F"/>
    <w:rsid w:val="002860AD"/>
    <w:rsid w:val="00286135"/>
    <w:rsid w:val="0028624F"/>
    <w:rsid w:val="00286365"/>
    <w:rsid w:val="00286A14"/>
    <w:rsid w:val="0028737D"/>
    <w:rsid w:val="002874F4"/>
    <w:rsid w:val="00287B94"/>
    <w:rsid w:val="00290487"/>
    <w:rsid w:val="00290CE4"/>
    <w:rsid w:val="00291792"/>
    <w:rsid w:val="002922B8"/>
    <w:rsid w:val="002923BD"/>
    <w:rsid w:val="00292D00"/>
    <w:rsid w:val="00293482"/>
    <w:rsid w:val="002934DE"/>
    <w:rsid w:val="002937EC"/>
    <w:rsid w:val="002939EB"/>
    <w:rsid w:val="00294672"/>
    <w:rsid w:val="0029479F"/>
    <w:rsid w:val="00294BA9"/>
    <w:rsid w:val="00295840"/>
    <w:rsid w:val="00295ADE"/>
    <w:rsid w:val="00295FB1"/>
    <w:rsid w:val="002964FB"/>
    <w:rsid w:val="0029689C"/>
    <w:rsid w:val="00296C9F"/>
    <w:rsid w:val="00296D70"/>
    <w:rsid w:val="00296FB7"/>
    <w:rsid w:val="00297D91"/>
    <w:rsid w:val="002A0457"/>
    <w:rsid w:val="002A082D"/>
    <w:rsid w:val="002A0A32"/>
    <w:rsid w:val="002A0E57"/>
    <w:rsid w:val="002A0F5F"/>
    <w:rsid w:val="002A1345"/>
    <w:rsid w:val="002A1808"/>
    <w:rsid w:val="002A242E"/>
    <w:rsid w:val="002A285B"/>
    <w:rsid w:val="002A2C6A"/>
    <w:rsid w:val="002A2D53"/>
    <w:rsid w:val="002A31AE"/>
    <w:rsid w:val="002A31FB"/>
    <w:rsid w:val="002A3B48"/>
    <w:rsid w:val="002A3FEF"/>
    <w:rsid w:val="002A4104"/>
    <w:rsid w:val="002A412C"/>
    <w:rsid w:val="002A4228"/>
    <w:rsid w:val="002A44D1"/>
    <w:rsid w:val="002A48D9"/>
    <w:rsid w:val="002A49EE"/>
    <w:rsid w:val="002A512D"/>
    <w:rsid w:val="002A5162"/>
    <w:rsid w:val="002A5D45"/>
    <w:rsid w:val="002A7281"/>
    <w:rsid w:val="002A7603"/>
    <w:rsid w:val="002B0819"/>
    <w:rsid w:val="002B08FC"/>
    <w:rsid w:val="002B0ECF"/>
    <w:rsid w:val="002B1479"/>
    <w:rsid w:val="002B1DBE"/>
    <w:rsid w:val="002B4829"/>
    <w:rsid w:val="002B4972"/>
    <w:rsid w:val="002B49AB"/>
    <w:rsid w:val="002B5D85"/>
    <w:rsid w:val="002B6785"/>
    <w:rsid w:val="002B69D7"/>
    <w:rsid w:val="002C02A7"/>
    <w:rsid w:val="002C0FB0"/>
    <w:rsid w:val="002C1F61"/>
    <w:rsid w:val="002C296E"/>
    <w:rsid w:val="002C2A2E"/>
    <w:rsid w:val="002C3156"/>
    <w:rsid w:val="002C32FB"/>
    <w:rsid w:val="002C36FA"/>
    <w:rsid w:val="002C3882"/>
    <w:rsid w:val="002C3BD3"/>
    <w:rsid w:val="002C448A"/>
    <w:rsid w:val="002C45C9"/>
    <w:rsid w:val="002C46C8"/>
    <w:rsid w:val="002C4810"/>
    <w:rsid w:val="002C4C88"/>
    <w:rsid w:val="002C5410"/>
    <w:rsid w:val="002C57BE"/>
    <w:rsid w:val="002C5B0B"/>
    <w:rsid w:val="002C6A79"/>
    <w:rsid w:val="002C6C5D"/>
    <w:rsid w:val="002C7227"/>
    <w:rsid w:val="002C744D"/>
    <w:rsid w:val="002C7A2F"/>
    <w:rsid w:val="002C7BC6"/>
    <w:rsid w:val="002D09AB"/>
    <w:rsid w:val="002D0CEF"/>
    <w:rsid w:val="002D1A4F"/>
    <w:rsid w:val="002D1D53"/>
    <w:rsid w:val="002D29DD"/>
    <w:rsid w:val="002D2D7F"/>
    <w:rsid w:val="002D2F16"/>
    <w:rsid w:val="002D36EA"/>
    <w:rsid w:val="002D45F7"/>
    <w:rsid w:val="002D56A7"/>
    <w:rsid w:val="002D5A78"/>
    <w:rsid w:val="002D61F8"/>
    <w:rsid w:val="002D64F5"/>
    <w:rsid w:val="002D6EC7"/>
    <w:rsid w:val="002D705D"/>
    <w:rsid w:val="002D7476"/>
    <w:rsid w:val="002E050A"/>
    <w:rsid w:val="002E0ACD"/>
    <w:rsid w:val="002E1264"/>
    <w:rsid w:val="002E1C40"/>
    <w:rsid w:val="002E26AD"/>
    <w:rsid w:val="002E2A00"/>
    <w:rsid w:val="002E35B4"/>
    <w:rsid w:val="002E3B09"/>
    <w:rsid w:val="002E3FD5"/>
    <w:rsid w:val="002E4056"/>
    <w:rsid w:val="002E5D6E"/>
    <w:rsid w:val="002E5DEE"/>
    <w:rsid w:val="002E5EDE"/>
    <w:rsid w:val="002E6F7A"/>
    <w:rsid w:val="002E6FBD"/>
    <w:rsid w:val="002E7365"/>
    <w:rsid w:val="002E7462"/>
    <w:rsid w:val="002E7AAD"/>
    <w:rsid w:val="002E7D8D"/>
    <w:rsid w:val="002E7DA6"/>
    <w:rsid w:val="002F0BE0"/>
    <w:rsid w:val="002F0BEC"/>
    <w:rsid w:val="002F0DCC"/>
    <w:rsid w:val="002F11A0"/>
    <w:rsid w:val="002F1292"/>
    <w:rsid w:val="002F1C0A"/>
    <w:rsid w:val="002F256B"/>
    <w:rsid w:val="002F36A5"/>
    <w:rsid w:val="002F36DD"/>
    <w:rsid w:val="002F370A"/>
    <w:rsid w:val="002F3904"/>
    <w:rsid w:val="002F3F29"/>
    <w:rsid w:val="002F4759"/>
    <w:rsid w:val="002F4C83"/>
    <w:rsid w:val="002F5831"/>
    <w:rsid w:val="002F5B27"/>
    <w:rsid w:val="002F5B3C"/>
    <w:rsid w:val="002F6280"/>
    <w:rsid w:val="002F64BA"/>
    <w:rsid w:val="002F74A0"/>
    <w:rsid w:val="002F7761"/>
    <w:rsid w:val="00300A09"/>
    <w:rsid w:val="003013FA"/>
    <w:rsid w:val="00301780"/>
    <w:rsid w:val="0030183D"/>
    <w:rsid w:val="003018DE"/>
    <w:rsid w:val="00301D0F"/>
    <w:rsid w:val="003023A4"/>
    <w:rsid w:val="003027C0"/>
    <w:rsid w:val="0030282E"/>
    <w:rsid w:val="00302CD7"/>
    <w:rsid w:val="00302CE7"/>
    <w:rsid w:val="00302DF2"/>
    <w:rsid w:val="00302F2B"/>
    <w:rsid w:val="003037E5"/>
    <w:rsid w:val="0030411A"/>
    <w:rsid w:val="003045B2"/>
    <w:rsid w:val="00304C6D"/>
    <w:rsid w:val="00304F6B"/>
    <w:rsid w:val="00304F8B"/>
    <w:rsid w:val="0030540E"/>
    <w:rsid w:val="003054F3"/>
    <w:rsid w:val="003055EC"/>
    <w:rsid w:val="00305CA3"/>
    <w:rsid w:val="00305E86"/>
    <w:rsid w:val="0030608B"/>
    <w:rsid w:val="00306D6B"/>
    <w:rsid w:val="00307527"/>
    <w:rsid w:val="003105F0"/>
    <w:rsid w:val="00310945"/>
    <w:rsid w:val="00310CE2"/>
    <w:rsid w:val="003110CC"/>
    <w:rsid w:val="003125F9"/>
    <w:rsid w:val="00312743"/>
    <w:rsid w:val="00312BD4"/>
    <w:rsid w:val="003132AC"/>
    <w:rsid w:val="003134C4"/>
    <w:rsid w:val="003135E0"/>
    <w:rsid w:val="0031487B"/>
    <w:rsid w:val="003151AB"/>
    <w:rsid w:val="003160ED"/>
    <w:rsid w:val="00316103"/>
    <w:rsid w:val="003161F8"/>
    <w:rsid w:val="003162E3"/>
    <w:rsid w:val="003169B5"/>
    <w:rsid w:val="00320304"/>
    <w:rsid w:val="00320D17"/>
    <w:rsid w:val="00321435"/>
    <w:rsid w:val="0032205F"/>
    <w:rsid w:val="003223F9"/>
    <w:rsid w:val="00322488"/>
    <w:rsid w:val="00323205"/>
    <w:rsid w:val="003233B2"/>
    <w:rsid w:val="00323D53"/>
    <w:rsid w:val="0032408D"/>
    <w:rsid w:val="0032530D"/>
    <w:rsid w:val="003258D4"/>
    <w:rsid w:val="003261FC"/>
    <w:rsid w:val="0032642C"/>
    <w:rsid w:val="00326A05"/>
    <w:rsid w:val="00326BB5"/>
    <w:rsid w:val="0032783E"/>
    <w:rsid w:val="0032795E"/>
    <w:rsid w:val="00327A9A"/>
    <w:rsid w:val="00327B97"/>
    <w:rsid w:val="00327DD7"/>
    <w:rsid w:val="003302C5"/>
    <w:rsid w:val="0033075C"/>
    <w:rsid w:val="003307EB"/>
    <w:rsid w:val="00330B9E"/>
    <w:rsid w:val="00330D88"/>
    <w:rsid w:val="00330DE5"/>
    <w:rsid w:val="00331AE4"/>
    <w:rsid w:val="0033214C"/>
    <w:rsid w:val="00332634"/>
    <w:rsid w:val="003329A3"/>
    <w:rsid w:val="00332D7F"/>
    <w:rsid w:val="00333721"/>
    <w:rsid w:val="003339A1"/>
    <w:rsid w:val="00333F9A"/>
    <w:rsid w:val="00334360"/>
    <w:rsid w:val="0033487C"/>
    <w:rsid w:val="00334C61"/>
    <w:rsid w:val="00335F3A"/>
    <w:rsid w:val="003364ED"/>
    <w:rsid w:val="00336711"/>
    <w:rsid w:val="003368FF"/>
    <w:rsid w:val="00337A30"/>
    <w:rsid w:val="00341017"/>
    <w:rsid w:val="00341212"/>
    <w:rsid w:val="003418E9"/>
    <w:rsid w:val="00341D00"/>
    <w:rsid w:val="00342041"/>
    <w:rsid w:val="00342402"/>
    <w:rsid w:val="003426FA"/>
    <w:rsid w:val="003428E6"/>
    <w:rsid w:val="00342A1A"/>
    <w:rsid w:val="00342B30"/>
    <w:rsid w:val="0034357D"/>
    <w:rsid w:val="00343B28"/>
    <w:rsid w:val="00343C26"/>
    <w:rsid w:val="003441E7"/>
    <w:rsid w:val="00346389"/>
    <w:rsid w:val="003466F3"/>
    <w:rsid w:val="0034719C"/>
    <w:rsid w:val="00347406"/>
    <w:rsid w:val="00347585"/>
    <w:rsid w:val="00347723"/>
    <w:rsid w:val="00347D36"/>
    <w:rsid w:val="00347E27"/>
    <w:rsid w:val="00350F8E"/>
    <w:rsid w:val="00351131"/>
    <w:rsid w:val="00351E85"/>
    <w:rsid w:val="00353E46"/>
    <w:rsid w:val="00354159"/>
    <w:rsid w:val="00354977"/>
    <w:rsid w:val="00354D72"/>
    <w:rsid w:val="00355F2E"/>
    <w:rsid w:val="00355F54"/>
    <w:rsid w:val="00356727"/>
    <w:rsid w:val="00356CAC"/>
    <w:rsid w:val="00356ED3"/>
    <w:rsid w:val="003579D0"/>
    <w:rsid w:val="00357A41"/>
    <w:rsid w:val="00357D83"/>
    <w:rsid w:val="003600DB"/>
    <w:rsid w:val="003605DC"/>
    <w:rsid w:val="003608EB"/>
    <w:rsid w:val="00361687"/>
    <w:rsid w:val="00361EA3"/>
    <w:rsid w:val="00362231"/>
    <w:rsid w:val="003624AB"/>
    <w:rsid w:val="003628B7"/>
    <w:rsid w:val="00362A64"/>
    <w:rsid w:val="00362E6E"/>
    <w:rsid w:val="00363A6D"/>
    <w:rsid w:val="003647E0"/>
    <w:rsid w:val="0036497D"/>
    <w:rsid w:val="00364C66"/>
    <w:rsid w:val="00365117"/>
    <w:rsid w:val="00365BAB"/>
    <w:rsid w:val="00365CE0"/>
    <w:rsid w:val="0036709E"/>
    <w:rsid w:val="0036738F"/>
    <w:rsid w:val="003675BF"/>
    <w:rsid w:val="003675F2"/>
    <w:rsid w:val="00367B3A"/>
    <w:rsid w:val="00367D2C"/>
    <w:rsid w:val="003700A1"/>
    <w:rsid w:val="00370766"/>
    <w:rsid w:val="003715EF"/>
    <w:rsid w:val="00371A19"/>
    <w:rsid w:val="003729FD"/>
    <w:rsid w:val="00372CE5"/>
    <w:rsid w:val="00373D4F"/>
    <w:rsid w:val="00373F57"/>
    <w:rsid w:val="003740CE"/>
    <w:rsid w:val="00374522"/>
    <w:rsid w:val="00375057"/>
    <w:rsid w:val="00375615"/>
    <w:rsid w:val="00375834"/>
    <w:rsid w:val="003759B1"/>
    <w:rsid w:val="00375DA2"/>
    <w:rsid w:val="0037698B"/>
    <w:rsid w:val="00377425"/>
    <w:rsid w:val="00377D66"/>
    <w:rsid w:val="00380225"/>
    <w:rsid w:val="00380525"/>
    <w:rsid w:val="003806B8"/>
    <w:rsid w:val="00380C1D"/>
    <w:rsid w:val="00380C55"/>
    <w:rsid w:val="00381266"/>
    <w:rsid w:val="003819DE"/>
    <w:rsid w:val="00382210"/>
    <w:rsid w:val="0038231C"/>
    <w:rsid w:val="00382522"/>
    <w:rsid w:val="00382D75"/>
    <w:rsid w:val="0038350B"/>
    <w:rsid w:val="00383667"/>
    <w:rsid w:val="0038370A"/>
    <w:rsid w:val="003840E1"/>
    <w:rsid w:val="0038423E"/>
    <w:rsid w:val="003842FC"/>
    <w:rsid w:val="0038443D"/>
    <w:rsid w:val="0038448C"/>
    <w:rsid w:val="0038504B"/>
    <w:rsid w:val="00385209"/>
    <w:rsid w:val="00386220"/>
    <w:rsid w:val="00386CC2"/>
    <w:rsid w:val="00386F29"/>
    <w:rsid w:val="0038776C"/>
    <w:rsid w:val="00387FAF"/>
    <w:rsid w:val="00390930"/>
    <w:rsid w:val="00390B73"/>
    <w:rsid w:val="00390D6D"/>
    <w:rsid w:val="00390ED7"/>
    <w:rsid w:val="0039144E"/>
    <w:rsid w:val="00391AE7"/>
    <w:rsid w:val="00391DE7"/>
    <w:rsid w:val="00391FC8"/>
    <w:rsid w:val="003923FE"/>
    <w:rsid w:val="00392793"/>
    <w:rsid w:val="00392A39"/>
    <w:rsid w:val="0039340D"/>
    <w:rsid w:val="0039398B"/>
    <w:rsid w:val="0039411A"/>
    <w:rsid w:val="00394453"/>
    <w:rsid w:val="00394C31"/>
    <w:rsid w:val="00394CFB"/>
    <w:rsid w:val="003956EA"/>
    <w:rsid w:val="00395BF8"/>
    <w:rsid w:val="00395D94"/>
    <w:rsid w:val="003963A1"/>
    <w:rsid w:val="00396527"/>
    <w:rsid w:val="003965A1"/>
    <w:rsid w:val="00396F84"/>
    <w:rsid w:val="00397892"/>
    <w:rsid w:val="003A0354"/>
    <w:rsid w:val="003A0B74"/>
    <w:rsid w:val="003A1ACA"/>
    <w:rsid w:val="003A1C31"/>
    <w:rsid w:val="003A2025"/>
    <w:rsid w:val="003A2E2C"/>
    <w:rsid w:val="003A34F0"/>
    <w:rsid w:val="003A3BD7"/>
    <w:rsid w:val="003A4590"/>
    <w:rsid w:val="003A46FC"/>
    <w:rsid w:val="003A4C57"/>
    <w:rsid w:val="003A5068"/>
    <w:rsid w:val="003A51EC"/>
    <w:rsid w:val="003A52E4"/>
    <w:rsid w:val="003A59F8"/>
    <w:rsid w:val="003A64F4"/>
    <w:rsid w:val="003A6806"/>
    <w:rsid w:val="003A7044"/>
    <w:rsid w:val="003A78DB"/>
    <w:rsid w:val="003A79A0"/>
    <w:rsid w:val="003B063A"/>
    <w:rsid w:val="003B0B73"/>
    <w:rsid w:val="003B1670"/>
    <w:rsid w:val="003B171C"/>
    <w:rsid w:val="003B1762"/>
    <w:rsid w:val="003B2A65"/>
    <w:rsid w:val="003B2BF5"/>
    <w:rsid w:val="003B4755"/>
    <w:rsid w:val="003B49BF"/>
    <w:rsid w:val="003B51AE"/>
    <w:rsid w:val="003B62EE"/>
    <w:rsid w:val="003B6719"/>
    <w:rsid w:val="003B6B09"/>
    <w:rsid w:val="003B7333"/>
    <w:rsid w:val="003B7C61"/>
    <w:rsid w:val="003B7F16"/>
    <w:rsid w:val="003C0056"/>
    <w:rsid w:val="003C03DC"/>
    <w:rsid w:val="003C081D"/>
    <w:rsid w:val="003C1479"/>
    <w:rsid w:val="003C166D"/>
    <w:rsid w:val="003C16C5"/>
    <w:rsid w:val="003C21D4"/>
    <w:rsid w:val="003C2A32"/>
    <w:rsid w:val="003C2F29"/>
    <w:rsid w:val="003C35D2"/>
    <w:rsid w:val="003C3AC8"/>
    <w:rsid w:val="003C43F5"/>
    <w:rsid w:val="003C4B31"/>
    <w:rsid w:val="003C6276"/>
    <w:rsid w:val="003C6D80"/>
    <w:rsid w:val="003C6F23"/>
    <w:rsid w:val="003C74DA"/>
    <w:rsid w:val="003C792E"/>
    <w:rsid w:val="003C7A90"/>
    <w:rsid w:val="003C7C1A"/>
    <w:rsid w:val="003C7EAD"/>
    <w:rsid w:val="003D033B"/>
    <w:rsid w:val="003D06D9"/>
    <w:rsid w:val="003D0831"/>
    <w:rsid w:val="003D0A77"/>
    <w:rsid w:val="003D0B9A"/>
    <w:rsid w:val="003D0E79"/>
    <w:rsid w:val="003D1195"/>
    <w:rsid w:val="003D17AA"/>
    <w:rsid w:val="003D1894"/>
    <w:rsid w:val="003D203E"/>
    <w:rsid w:val="003D2353"/>
    <w:rsid w:val="003D2621"/>
    <w:rsid w:val="003D28F1"/>
    <w:rsid w:val="003D323A"/>
    <w:rsid w:val="003D3415"/>
    <w:rsid w:val="003D381D"/>
    <w:rsid w:val="003D3849"/>
    <w:rsid w:val="003D39BC"/>
    <w:rsid w:val="003D39CE"/>
    <w:rsid w:val="003D3D2C"/>
    <w:rsid w:val="003D4278"/>
    <w:rsid w:val="003D4329"/>
    <w:rsid w:val="003D4728"/>
    <w:rsid w:val="003D58C8"/>
    <w:rsid w:val="003D5D0B"/>
    <w:rsid w:val="003D6497"/>
    <w:rsid w:val="003D663C"/>
    <w:rsid w:val="003D6884"/>
    <w:rsid w:val="003D69E2"/>
    <w:rsid w:val="003D6A4A"/>
    <w:rsid w:val="003D6C65"/>
    <w:rsid w:val="003D7D80"/>
    <w:rsid w:val="003E1519"/>
    <w:rsid w:val="003E1BCA"/>
    <w:rsid w:val="003E2449"/>
    <w:rsid w:val="003E2673"/>
    <w:rsid w:val="003E35FD"/>
    <w:rsid w:val="003E3804"/>
    <w:rsid w:val="003E4787"/>
    <w:rsid w:val="003E4B6A"/>
    <w:rsid w:val="003E563F"/>
    <w:rsid w:val="003E5818"/>
    <w:rsid w:val="003E5C66"/>
    <w:rsid w:val="003E5CF2"/>
    <w:rsid w:val="003E5FF3"/>
    <w:rsid w:val="003E6554"/>
    <w:rsid w:val="003E679A"/>
    <w:rsid w:val="003E6B15"/>
    <w:rsid w:val="003E6D49"/>
    <w:rsid w:val="003E7009"/>
    <w:rsid w:val="003E732C"/>
    <w:rsid w:val="003E755C"/>
    <w:rsid w:val="003E7719"/>
    <w:rsid w:val="003E7D8E"/>
    <w:rsid w:val="003E7DF4"/>
    <w:rsid w:val="003E7F37"/>
    <w:rsid w:val="003F01E8"/>
    <w:rsid w:val="003F02BE"/>
    <w:rsid w:val="003F08F1"/>
    <w:rsid w:val="003F0EE1"/>
    <w:rsid w:val="003F1126"/>
    <w:rsid w:val="003F116A"/>
    <w:rsid w:val="003F1AD3"/>
    <w:rsid w:val="003F1F41"/>
    <w:rsid w:val="003F2198"/>
    <w:rsid w:val="003F2234"/>
    <w:rsid w:val="003F228E"/>
    <w:rsid w:val="003F4039"/>
    <w:rsid w:val="003F474F"/>
    <w:rsid w:val="003F4961"/>
    <w:rsid w:val="003F5349"/>
    <w:rsid w:val="003F5636"/>
    <w:rsid w:val="003F572F"/>
    <w:rsid w:val="003F58D1"/>
    <w:rsid w:val="003F592A"/>
    <w:rsid w:val="003F5982"/>
    <w:rsid w:val="003F5D10"/>
    <w:rsid w:val="003F6355"/>
    <w:rsid w:val="003F69C5"/>
    <w:rsid w:val="003F6A6B"/>
    <w:rsid w:val="003F6F4A"/>
    <w:rsid w:val="003F71CD"/>
    <w:rsid w:val="003F7860"/>
    <w:rsid w:val="00401B8F"/>
    <w:rsid w:val="004028A5"/>
    <w:rsid w:val="00402A09"/>
    <w:rsid w:val="00402BA8"/>
    <w:rsid w:val="0040307B"/>
    <w:rsid w:val="004031BF"/>
    <w:rsid w:val="00403C10"/>
    <w:rsid w:val="00404845"/>
    <w:rsid w:val="00404D4C"/>
    <w:rsid w:val="00404E22"/>
    <w:rsid w:val="00404E5D"/>
    <w:rsid w:val="0040514C"/>
    <w:rsid w:val="0040661D"/>
    <w:rsid w:val="00406C1E"/>
    <w:rsid w:val="004070A9"/>
    <w:rsid w:val="004071A5"/>
    <w:rsid w:val="00407335"/>
    <w:rsid w:val="00407723"/>
    <w:rsid w:val="00407E55"/>
    <w:rsid w:val="0041007A"/>
    <w:rsid w:val="0041088D"/>
    <w:rsid w:val="00410CFA"/>
    <w:rsid w:val="00410EEB"/>
    <w:rsid w:val="0041234C"/>
    <w:rsid w:val="00412533"/>
    <w:rsid w:val="0041306F"/>
    <w:rsid w:val="00413541"/>
    <w:rsid w:val="00413F51"/>
    <w:rsid w:val="00414184"/>
    <w:rsid w:val="00414806"/>
    <w:rsid w:val="00414981"/>
    <w:rsid w:val="004154BB"/>
    <w:rsid w:val="004164F1"/>
    <w:rsid w:val="00416887"/>
    <w:rsid w:val="00416BA4"/>
    <w:rsid w:val="00416F8B"/>
    <w:rsid w:val="0041730E"/>
    <w:rsid w:val="00417768"/>
    <w:rsid w:val="004177AC"/>
    <w:rsid w:val="004218C8"/>
    <w:rsid w:val="004219EB"/>
    <w:rsid w:val="004221E6"/>
    <w:rsid w:val="004234E0"/>
    <w:rsid w:val="0042356C"/>
    <w:rsid w:val="00423BC5"/>
    <w:rsid w:val="0042430D"/>
    <w:rsid w:val="0042460D"/>
    <w:rsid w:val="00424C70"/>
    <w:rsid w:val="0042551F"/>
    <w:rsid w:val="004256F7"/>
    <w:rsid w:val="00425997"/>
    <w:rsid w:val="00425DC1"/>
    <w:rsid w:val="00425E6F"/>
    <w:rsid w:val="00426216"/>
    <w:rsid w:val="004262C0"/>
    <w:rsid w:val="00426BDB"/>
    <w:rsid w:val="00426DD3"/>
    <w:rsid w:val="00426EFB"/>
    <w:rsid w:val="004271A3"/>
    <w:rsid w:val="00427D97"/>
    <w:rsid w:val="00431449"/>
    <w:rsid w:val="00431D70"/>
    <w:rsid w:val="004322D0"/>
    <w:rsid w:val="00432939"/>
    <w:rsid w:val="00433174"/>
    <w:rsid w:val="004331EC"/>
    <w:rsid w:val="0043359E"/>
    <w:rsid w:val="00433FF4"/>
    <w:rsid w:val="004351B4"/>
    <w:rsid w:val="0043566D"/>
    <w:rsid w:val="0043599C"/>
    <w:rsid w:val="00435CE7"/>
    <w:rsid w:val="00436165"/>
    <w:rsid w:val="00436370"/>
    <w:rsid w:val="00440398"/>
    <w:rsid w:val="0044056D"/>
    <w:rsid w:val="004406D0"/>
    <w:rsid w:val="00440B53"/>
    <w:rsid w:val="00441286"/>
    <w:rsid w:val="00441364"/>
    <w:rsid w:val="004416A8"/>
    <w:rsid w:val="00442166"/>
    <w:rsid w:val="0044250B"/>
    <w:rsid w:val="00443125"/>
    <w:rsid w:val="00443CEC"/>
    <w:rsid w:val="00444B39"/>
    <w:rsid w:val="00444E8A"/>
    <w:rsid w:val="00445331"/>
    <w:rsid w:val="00445E94"/>
    <w:rsid w:val="004465EE"/>
    <w:rsid w:val="00446F0A"/>
    <w:rsid w:val="00447292"/>
    <w:rsid w:val="004474FE"/>
    <w:rsid w:val="00447816"/>
    <w:rsid w:val="00447D49"/>
    <w:rsid w:val="00447EF7"/>
    <w:rsid w:val="0045023D"/>
    <w:rsid w:val="00450282"/>
    <w:rsid w:val="00450380"/>
    <w:rsid w:val="00450FED"/>
    <w:rsid w:val="00451141"/>
    <w:rsid w:val="004518AB"/>
    <w:rsid w:val="00451F90"/>
    <w:rsid w:val="00451FD7"/>
    <w:rsid w:val="0045236E"/>
    <w:rsid w:val="0045293D"/>
    <w:rsid w:val="004532A1"/>
    <w:rsid w:val="00453345"/>
    <w:rsid w:val="00453437"/>
    <w:rsid w:val="00453B2D"/>
    <w:rsid w:val="00453D79"/>
    <w:rsid w:val="004540A0"/>
    <w:rsid w:val="004540E4"/>
    <w:rsid w:val="004541CC"/>
    <w:rsid w:val="004543B0"/>
    <w:rsid w:val="00454B35"/>
    <w:rsid w:val="00454E15"/>
    <w:rsid w:val="00454E3F"/>
    <w:rsid w:val="004558CC"/>
    <w:rsid w:val="0045604D"/>
    <w:rsid w:val="0045639C"/>
    <w:rsid w:val="00456A7A"/>
    <w:rsid w:val="004579B5"/>
    <w:rsid w:val="00457AA8"/>
    <w:rsid w:val="0046064A"/>
    <w:rsid w:val="00460833"/>
    <w:rsid w:val="00460920"/>
    <w:rsid w:val="00460B2A"/>
    <w:rsid w:val="00460ECB"/>
    <w:rsid w:val="00460FA5"/>
    <w:rsid w:val="0046107A"/>
    <w:rsid w:val="004616D4"/>
    <w:rsid w:val="00462AC7"/>
    <w:rsid w:val="00463435"/>
    <w:rsid w:val="0046343C"/>
    <w:rsid w:val="004634D0"/>
    <w:rsid w:val="0046480D"/>
    <w:rsid w:val="0046545D"/>
    <w:rsid w:val="00465EB5"/>
    <w:rsid w:val="0046666C"/>
    <w:rsid w:val="00467358"/>
    <w:rsid w:val="004676D9"/>
    <w:rsid w:val="00467893"/>
    <w:rsid w:val="004678B7"/>
    <w:rsid w:val="004701E4"/>
    <w:rsid w:val="00470894"/>
    <w:rsid w:val="00470A21"/>
    <w:rsid w:val="00470B51"/>
    <w:rsid w:val="0047133F"/>
    <w:rsid w:val="00471422"/>
    <w:rsid w:val="004715A7"/>
    <w:rsid w:val="004722C1"/>
    <w:rsid w:val="004722D9"/>
    <w:rsid w:val="0047232D"/>
    <w:rsid w:val="00472631"/>
    <w:rsid w:val="00472BB2"/>
    <w:rsid w:val="00473D8D"/>
    <w:rsid w:val="00473EEA"/>
    <w:rsid w:val="00473FA0"/>
    <w:rsid w:val="00474562"/>
    <w:rsid w:val="00474BB9"/>
    <w:rsid w:val="00474CC1"/>
    <w:rsid w:val="00474E35"/>
    <w:rsid w:val="00474EDA"/>
    <w:rsid w:val="0047594F"/>
    <w:rsid w:val="00475DB1"/>
    <w:rsid w:val="00476CED"/>
    <w:rsid w:val="00477126"/>
    <w:rsid w:val="00477390"/>
    <w:rsid w:val="00477932"/>
    <w:rsid w:val="004779C6"/>
    <w:rsid w:val="00477BC7"/>
    <w:rsid w:val="00477EDD"/>
    <w:rsid w:val="0048001B"/>
    <w:rsid w:val="00480073"/>
    <w:rsid w:val="004806EB"/>
    <w:rsid w:val="00480751"/>
    <w:rsid w:val="00480947"/>
    <w:rsid w:val="00480DB5"/>
    <w:rsid w:val="004816C9"/>
    <w:rsid w:val="00483831"/>
    <w:rsid w:val="00483ADE"/>
    <w:rsid w:val="00483EDD"/>
    <w:rsid w:val="004850A2"/>
    <w:rsid w:val="00485B4A"/>
    <w:rsid w:val="00485D34"/>
    <w:rsid w:val="00486068"/>
    <w:rsid w:val="004869C2"/>
    <w:rsid w:val="004876E1"/>
    <w:rsid w:val="00490027"/>
    <w:rsid w:val="00490488"/>
    <w:rsid w:val="004918BC"/>
    <w:rsid w:val="00491AF8"/>
    <w:rsid w:val="00491D81"/>
    <w:rsid w:val="00493052"/>
    <w:rsid w:val="004944C1"/>
    <w:rsid w:val="0049475A"/>
    <w:rsid w:val="00494A4A"/>
    <w:rsid w:val="004963AD"/>
    <w:rsid w:val="00496DDD"/>
    <w:rsid w:val="004A095B"/>
    <w:rsid w:val="004A098E"/>
    <w:rsid w:val="004A0C57"/>
    <w:rsid w:val="004A1075"/>
    <w:rsid w:val="004A18F3"/>
    <w:rsid w:val="004A27E0"/>
    <w:rsid w:val="004A41FE"/>
    <w:rsid w:val="004A43AC"/>
    <w:rsid w:val="004A455C"/>
    <w:rsid w:val="004A4F31"/>
    <w:rsid w:val="004A5101"/>
    <w:rsid w:val="004A54BF"/>
    <w:rsid w:val="004A54EC"/>
    <w:rsid w:val="004A57B7"/>
    <w:rsid w:val="004A6025"/>
    <w:rsid w:val="004A6A62"/>
    <w:rsid w:val="004A7372"/>
    <w:rsid w:val="004B0C33"/>
    <w:rsid w:val="004B10CB"/>
    <w:rsid w:val="004B115E"/>
    <w:rsid w:val="004B1201"/>
    <w:rsid w:val="004B13B0"/>
    <w:rsid w:val="004B14E4"/>
    <w:rsid w:val="004B1660"/>
    <w:rsid w:val="004B1681"/>
    <w:rsid w:val="004B2AD7"/>
    <w:rsid w:val="004B2F0D"/>
    <w:rsid w:val="004B3A71"/>
    <w:rsid w:val="004B3DEE"/>
    <w:rsid w:val="004B40FB"/>
    <w:rsid w:val="004B41CE"/>
    <w:rsid w:val="004B45C1"/>
    <w:rsid w:val="004B4AFB"/>
    <w:rsid w:val="004B4EDB"/>
    <w:rsid w:val="004B52AA"/>
    <w:rsid w:val="004B52F9"/>
    <w:rsid w:val="004B581D"/>
    <w:rsid w:val="004B62B1"/>
    <w:rsid w:val="004B6506"/>
    <w:rsid w:val="004B69D3"/>
    <w:rsid w:val="004B78E2"/>
    <w:rsid w:val="004B7C70"/>
    <w:rsid w:val="004C00A3"/>
    <w:rsid w:val="004C0585"/>
    <w:rsid w:val="004C0A83"/>
    <w:rsid w:val="004C2044"/>
    <w:rsid w:val="004C23EC"/>
    <w:rsid w:val="004C31A6"/>
    <w:rsid w:val="004C3573"/>
    <w:rsid w:val="004C37A3"/>
    <w:rsid w:val="004C3D72"/>
    <w:rsid w:val="004C4061"/>
    <w:rsid w:val="004C4127"/>
    <w:rsid w:val="004C463A"/>
    <w:rsid w:val="004C4EC2"/>
    <w:rsid w:val="004C534E"/>
    <w:rsid w:val="004C56A1"/>
    <w:rsid w:val="004C57F8"/>
    <w:rsid w:val="004C5A5B"/>
    <w:rsid w:val="004C6388"/>
    <w:rsid w:val="004C63EA"/>
    <w:rsid w:val="004C6CEA"/>
    <w:rsid w:val="004C6FBF"/>
    <w:rsid w:val="004C7883"/>
    <w:rsid w:val="004D01D2"/>
    <w:rsid w:val="004D0949"/>
    <w:rsid w:val="004D0AFE"/>
    <w:rsid w:val="004D0C44"/>
    <w:rsid w:val="004D106F"/>
    <w:rsid w:val="004D1194"/>
    <w:rsid w:val="004D12EF"/>
    <w:rsid w:val="004D2130"/>
    <w:rsid w:val="004D2301"/>
    <w:rsid w:val="004D3499"/>
    <w:rsid w:val="004D38B3"/>
    <w:rsid w:val="004D3BA2"/>
    <w:rsid w:val="004D3CB8"/>
    <w:rsid w:val="004D3CD3"/>
    <w:rsid w:val="004D3F18"/>
    <w:rsid w:val="004D4155"/>
    <w:rsid w:val="004D46E2"/>
    <w:rsid w:val="004D527D"/>
    <w:rsid w:val="004D54E1"/>
    <w:rsid w:val="004D57AE"/>
    <w:rsid w:val="004D5874"/>
    <w:rsid w:val="004D5B12"/>
    <w:rsid w:val="004D5B50"/>
    <w:rsid w:val="004D60F0"/>
    <w:rsid w:val="004D62B1"/>
    <w:rsid w:val="004D632E"/>
    <w:rsid w:val="004D69D6"/>
    <w:rsid w:val="004D6CE6"/>
    <w:rsid w:val="004D6ED3"/>
    <w:rsid w:val="004E0D45"/>
    <w:rsid w:val="004E17F3"/>
    <w:rsid w:val="004E2106"/>
    <w:rsid w:val="004E26DA"/>
    <w:rsid w:val="004E27D2"/>
    <w:rsid w:val="004E33B7"/>
    <w:rsid w:val="004E35CD"/>
    <w:rsid w:val="004E3BC4"/>
    <w:rsid w:val="004E3EF0"/>
    <w:rsid w:val="004E4CB2"/>
    <w:rsid w:val="004E544A"/>
    <w:rsid w:val="004E659D"/>
    <w:rsid w:val="004E6709"/>
    <w:rsid w:val="004E7A18"/>
    <w:rsid w:val="004E7B37"/>
    <w:rsid w:val="004F05E7"/>
    <w:rsid w:val="004F0DA6"/>
    <w:rsid w:val="004F1513"/>
    <w:rsid w:val="004F1519"/>
    <w:rsid w:val="004F1ECA"/>
    <w:rsid w:val="004F1EE6"/>
    <w:rsid w:val="004F217C"/>
    <w:rsid w:val="004F2540"/>
    <w:rsid w:val="004F2BF3"/>
    <w:rsid w:val="004F3BDB"/>
    <w:rsid w:val="004F3BF6"/>
    <w:rsid w:val="004F48F2"/>
    <w:rsid w:val="004F4D76"/>
    <w:rsid w:val="004F507C"/>
    <w:rsid w:val="004F524D"/>
    <w:rsid w:val="004F555D"/>
    <w:rsid w:val="004F5853"/>
    <w:rsid w:val="004F5AB8"/>
    <w:rsid w:val="004F604A"/>
    <w:rsid w:val="004F620A"/>
    <w:rsid w:val="004F637F"/>
    <w:rsid w:val="004F6D39"/>
    <w:rsid w:val="004F7A8D"/>
    <w:rsid w:val="0050117C"/>
    <w:rsid w:val="00501FC7"/>
    <w:rsid w:val="00502254"/>
    <w:rsid w:val="005029E9"/>
    <w:rsid w:val="00502F52"/>
    <w:rsid w:val="005035ED"/>
    <w:rsid w:val="00503C5D"/>
    <w:rsid w:val="00503CAB"/>
    <w:rsid w:val="00503EE6"/>
    <w:rsid w:val="00504055"/>
    <w:rsid w:val="005043BD"/>
    <w:rsid w:val="0050446C"/>
    <w:rsid w:val="0050471D"/>
    <w:rsid w:val="00505440"/>
    <w:rsid w:val="0050545C"/>
    <w:rsid w:val="0050560B"/>
    <w:rsid w:val="00505A97"/>
    <w:rsid w:val="00505ADC"/>
    <w:rsid w:val="00506149"/>
    <w:rsid w:val="0050619E"/>
    <w:rsid w:val="005068E2"/>
    <w:rsid w:val="00506E06"/>
    <w:rsid w:val="0050723F"/>
    <w:rsid w:val="00507789"/>
    <w:rsid w:val="00507B59"/>
    <w:rsid w:val="005114AD"/>
    <w:rsid w:val="00512617"/>
    <w:rsid w:val="00512A36"/>
    <w:rsid w:val="00512D7A"/>
    <w:rsid w:val="00512E29"/>
    <w:rsid w:val="00512F98"/>
    <w:rsid w:val="0051327D"/>
    <w:rsid w:val="00514F27"/>
    <w:rsid w:val="00514F69"/>
    <w:rsid w:val="00514FD3"/>
    <w:rsid w:val="005150A0"/>
    <w:rsid w:val="0051660E"/>
    <w:rsid w:val="00516ABE"/>
    <w:rsid w:val="00516BE1"/>
    <w:rsid w:val="00516E3B"/>
    <w:rsid w:val="00516F2A"/>
    <w:rsid w:val="0052016A"/>
    <w:rsid w:val="00520982"/>
    <w:rsid w:val="005210B7"/>
    <w:rsid w:val="005218AC"/>
    <w:rsid w:val="00521A3A"/>
    <w:rsid w:val="00521D78"/>
    <w:rsid w:val="00521E58"/>
    <w:rsid w:val="00521ED6"/>
    <w:rsid w:val="00522DE8"/>
    <w:rsid w:val="005233C7"/>
    <w:rsid w:val="00523E74"/>
    <w:rsid w:val="00524560"/>
    <w:rsid w:val="00524FBC"/>
    <w:rsid w:val="005259E7"/>
    <w:rsid w:val="00525CD5"/>
    <w:rsid w:val="00526A4F"/>
    <w:rsid w:val="0052731D"/>
    <w:rsid w:val="00527581"/>
    <w:rsid w:val="00527BA3"/>
    <w:rsid w:val="005300D6"/>
    <w:rsid w:val="005302FC"/>
    <w:rsid w:val="005308B7"/>
    <w:rsid w:val="00530DFC"/>
    <w:rsid w:val="00530EB1"/>
    <w:rsid w:val="00531345"/>
    <w:rsid w:val="0053140E"/>
    <w:rsid w:val="005314DF"/>
    <w:rsid w:val="005316DC"/>
    <w:rsid w:val="00531937"/>
    <w:rsid w:val="005320E5"/>
    <w:rsid w:val="005326A2"/>
    <w:rsid w:val="005331EB"/>
    <w:rsid w:val="00533281"/>
    <w:rsid w:val="0053333D"/>
    <w:rsid w:val="005335F3"/>
    <w:rsid w:val="00533A6C"/>
    <w:rsid w:val="00533EE4"/>
    <w:rsid w:val="005342F3"/>
    <w:rsid w:val="00535B80"/>
    <w:rsid w:val="00537EAE"/>
    <w:rsid w:val="00537F23"/>
    <w:rsid w:val="00540150"/>
    <w:rsid w:val="005402E5"/>
    <w:rsid w:val="00540EC5"/>
    <w:rsid w:val="00540F3A"/>
    <w:rsid w:val="0054120F"/>
    <w:rsid w:val="005413E0"/>
    <w:rsid w:val="005420B8"/>
    <w:rsid w:val="00542611"/>
    <w:rsid w:val="00542746"/>
    <w:rsid w:val="00542C08"/>
    <w:rsid w:val="00542F17"/>
    <w:rsid w:val="005430A7"/>
    <w:rsid w:val="0054330F"/>
    <w:rsid w:val="005434B6"/>
    <w:rsid w:val="0054469D"/>
    <w:rsid w:val="00544885"/>
    <w:rsid w:val="00544965"/>
    <w:rsid w:val="005450A5"/>
    <w:rsid w:val="005451EB"/>
    <w:rsid w:val="005451FC"/>
    <w:rsid w:val="005458EB"/>
    <w:rsid w:val="005460DC"/>
    <w:rsid w:val="005461BC"/>
    <w:rsid w:val="005468F8"/>
    <w:rsid w:val="00546912"/>
    <w:rsid w:val="00547005"/>
    <w:rsid w:val="005470E3"/>
    <w:rsid w:val="005473BB"/>
    <w:rsid w:val="00547BE5"/>
    <w:rsid w:val="00550E7D"/>
    <w:rsid w:val="005516C7"/>
    <w:rsid w:val="00551D19"/>
    <w:rsid w:val="00551EE0"/>
    <w:rsid w:val="00552351"/>
    <w:rsid w:val="005525EB"/>
    <w:rsid w:val="005526D8"/>
    <w:rsid w:val="00552EB1"/>
    <w:rsid w:val="0055369E"/>
    <w:rsid w:val="00553748"/>
    <w:rsid w:val="00553AAC"/>
    <w:rsid w:val="00554CFC"/>
    <w:rsid w:val="00555673"/>
    <w:rsid w:val="00555823"/>
    <w:rsid w:val="00555C14"/>
    <w:rsid w:val="005564D1"/>
    <w:rsid w:val="00556A2C"/>
    <w:rsid w:val="005573B6"/>
    <w:rsid w:val="00557972"/>
    <w:rsid w:val="005602C9"/>
    <w:rsid w:val="00560BAF"/>
    <w:rsid w:val="0056116B"/>
    <w:rsid w:val="005611E4"/>
    <w:rsid w:val="00561474"/>
    <w:rsid w:val="00561647"/>
    <w:rsid w:val="00561709"/>
    <w:rsid w:val="00561853"/>
    <w:rsid w:val="00561894"/>
    <w:rsid w:val="0056189D"/>
    <w:rsid w:val="00561C64"/>
    <w:rsid w:val="00562598"/>
    <w:rsid w:val="00562E73"/>
    <w:rsid w:val="00563856"/>
    <w:rsid w:val="0056427E"/>
    <w:rsid w:val="00564CBD"/>
    <w:rsid w:val="00566165"/>
    <w:rsid w:val="0056654E"/>
    <w:rsid w:val="00566BE9"/>
    <w:rsid w:val="00566C37"/>
    <w:rsid w:val="005671C7"/>
    <w:rsid w:val="00567479"/>
    <w:rsid w:val="00567634"/>
    <w:rsid w:val="0056771D"/>
    <w:rsid w:val="00570004"/>
    <w:rsid w:val="00570253"/>
    <w:rsid w:val="00570955"/>
    <w:rsid w:val="00570A12"/>
    <w:rsid w:val="0057204C"/>
    <w:rsid w:val="00572066"/>
    <w:rsid w:val="00572563"/>
    <w:rsid w:val="00572967"/>
    <w:rsid w:val="00572C80"/>
    <w:rsid w:val="00572D6E"/>
    <w:rsid w:val="00572DAC"/>
    <w:rsid w:val="0057336E"/>
    <w:rsid w:val="00573846"/>
    <w:rsid w:val="00574237"/>
    <w:rsid w:val="005745FD"/>
    <w:rsid w:val="00575060"/>
    <w:rsid w:val="0057511B"/>
    <w:rsid w:val="00575D2C"/>
    <w:rsid w:val="005802F1"/>
    <w:rsid w:val="00580515"/>
    <w:rsid w:val="00580BD9"/>
    <w:rsid w:val="00580D2E"/>
    <w:rsid w:val="0058166A"/>
    <w:rsid w:val="0058202F"/>
    <w:rsid w:val="00582499"/>
    <w:rsid w:val="005829EA"/>
    <w:rsid w:val="0058311A"/>
    <w:rsid w:val="00583816"/>
    <w:rsid w:val="00583855"/>
    <w:rsid w:val="00583BE5"/>
    <w:rsid w:val="00583D78"/>
    <w:rsid w:val="00584310"/>
    <w:rsid w:val="00584E27"/>
    <w:rsid w:val="005854C3"/>
    <w:rsid w:val="005858D7"/>
    <w:rsid w:val="00585AEC"/>
    <w:rsid w:val="00586077"/>
    <w:rsid w:val="005860B5"/>
    <w:rsid w:val="00586A48"/>
    <w:rsid w:val="00587C62"/>
    <w:rsid w:val="005906C9"/>
    <w:rsid w:val="005906D3"/>
    <w:rsid w:val="0059111B"/>
    <w:rsid w:val="005913AB"/>
    <w:rsid w:val="00591DDA"/>
    <w:rsid w:val="00591E78"/>
    <w:rsid w:val="00592DF1"/>
    <w:rsid w:val="005931F5"/>
    <w:rsid w:val="00593AD0"/>
    <w:rsid w:val="0059426D"/>
    <w:rsid w:val="0059448E"/>
    <w:rsid w:val="00594919"/>
    <w:rsid w:val="0059542C"/>
    <w:rsid w:val="0059597C"/>
    <w:rsid w:val="00595C21"/>
    <w:rsid w:val="00596210"/>
    <w:rsid w:val="00596E84"/>
    <w:rsid w:val="00596EA1"/>
    <w:rsid w:val="00597AE7"/>
    <w:rsid w:val="005A01EC"/>
    <w:rsid w:val="005A0535"/>
    <w:rsid w:val="005A0B4A"/>
    <w:rsid w:val="005A0B56"/>
    <w:rsid w:val="005A15DB"/>
    <w:rsid w:val="005A16B8"/>
    <w:rsid w:val="005A1834"/>
    <w:rsid w:val="005A1A16"/>
    <w:rsid w:val="005A1D9D"/>
    <w:rsid w:val="005A2137"/>
    <w:rsid w:val="005A23C4"/>
    <w:rsid w:val="005A289E"/>
    <w:rsid w:val="005A333A"/>
    <w:rsid w:val="005A36BD"/>
    <w:rsid w:val="005A36C4"/>
    <w:rsid w:val="005A3AD1"/>
    <w:rsid w:val="005A4151"/>
    <w:rsid w:val="005A41C5"/>
    <w:rsid w:val="005A423B"/>
    <w:rsid w:val="005A50DF"/>
    <w:rsid w:val="005A5491"/>
    <w:rsid w:val="005A560A"/>
    <w:rsid w:val="005A5C7E"/>
    <w:rsid w:val="005A5F19"/>
    <w:rsid w:val="005A602F"/>
    <w:rsid w:val="005A6570"/>
    <w:rsid w:val="005A6A2B"/>
    <w:rsid w:val="005A76E8"/>
    <w:rsid w:val="005A7AEF"/>
    <w:rsid w:val="005A7CFF"/>
    <w:rsid w:val="005A7ED0"/>
    <w:rsid w:val="005B051A"/>
    <w:rsid w:val="005B0DA6"/>
    <w:rsid w:val="005B1303"/>
    <w:rsid w:val="005B1A7D"/>
    <w:rsid w:val="005B1AA5"/>
    <w:rsid w:val="005B1CB0"/>
    <w:rsid w:val="005B222B"/>
    <w:rsid w:val="005B24E2"/>
    <w:rsid w:val="005B2918"/>
    <w:rsid w:val="005B38A8"/>
    <w:rsid w:val="005B38C9"/>
    <w:rsid w:val="005B40D8"/>
    <w:rsid w:val="005B40DB"/>
    <w:rsid w:val="005B41C1"/>
    <w:rsid w:val="005B4FB9"/>
    <w:rsid w:val="005B5046"/>
    <w:rsid w:val="005B5BA2"/>
    <w:rsid w:val="005B69D7"/>
    <w:rsid w:val="005B734F"/>
    <w:rsid w:val="005B7818"/>
    <w:rsid w:val="005C06A1"/>
    <w:rsid w:val="005C0A7C"/>
    <w:rsid w:val="005C0BC9"/>
    <w:rsid w:val="005C0D5F"/>
    <w:rsid w:val="005C11BE"/>
    <w:rsid w:val="005C1DAB"/>
    <w:rsid w:val="005C1E7E"/>
    <w:rsid w:val="005C1F91"/>
    <w:rsid w:val="005C2604"/>
    <w:rsid w:val="005C260B"/>
    <w:rsid w:val="005C2A5A"/>
    <w:rsid w:val="005C2DBB"/>
    <w:rsid w:val="005C3684"/>
    <w:rsid w:val="005C41B4"/>
    <w:rsid w:val="005C42FF"/>
    <w:rsid w:val="005C45C1"/>
    <w:rsid w:val="005C4C78"/>
    <w:rsid w:val="005C603B"/>
    <w:rsid w:val="005C7D5A"/>
    <w:rsid w:val="005D07D8"/>
    <w:rsid w:val="005D0C23"/>
    <w:rsid w:val="005D0E7A"/>
    <w:rsid w:val="005D0FD6"/>
    <w:rsid w:val="005D15BF"/>
    <w:rsid w:val="005D22D7"/>
    <w:rsid w:val="005D23DD"/>
    <w:rsid w:val="005D256C"/>
    <w:rsid w:val="005D2C67"/>
    <w:rsid w:val="005D2D1C"/>
    <w:rsid w:val="005D2DCB"/>
    <w:rsid w:val="005D5DA6"/>
    <w:rsid w:val="005D61D4"/>
    <w:rsid w:val="005D6252"/>
    <w:rsid w:val="005D6319"/>
    <w:rsid w:val="005D63DA"/>
    <w:rsid w:val="005D66D0"/>
    <w:rsid w:val="005D6CCF"/>
    <w:rsid w:val="005D6D3A"/>
    <w:rsid w:val="005D6EA9"/>
    <w:rsid w:val="005D6FFD"/>
    <w:rsid w:val="005D7F4F"/>
    <w:rsid w:val="005E00D0"/>
    <w:rsid w:val="005E01F2"/>
    <w:rsid w:val="005E1445"/>
    <w:rsid w:val="005E1933"/>
    <w:rsid w:val="005E1BF4"/>
    <w:rsid w:val="005E21CC"/>
    <w:rsid w:val="005E2526"/>
    <w:rsid w:val="005E2D6D"/>
    <w:rsid w:val="005E3BBE"/>
    <w:rsid w:val="005E3E38"/>
    <w:rsid w:val="005E4FC4"/>
    <w:rsid w:val="005E54F5"/>
    <w:rsid w:val="005E5C6B"/>
    <w:rsid w:val="005E6178"/>
    <w:rsid w:val="005E676E"/>
    <w:rsid w:val="005E6C73"/>
    <w:rsid w:val="005E70D4"/>
    <w:rsid w:val="005E7109"/>
    <w:rsid w:val="005E7688"/>
    <w:rsid w:val="005E7A36"/>
    <w:rsid w:val="005E7BB4"/>
    <w:rsid w:val="005F0EB7"/>
    <w:rsid w:val="005F13B5"/>
    <w:rsid w:val="005F1679"/>
    <w:rsid w:val="005F19D6"/>
    <w:rsid w:val="005F1B55"/>
    <w:rsid w:val="005F1D2D"/>
    <w:rsid w:val="005F1E4E"/>
    <w:rsid w:val="005F2A5D"/>
    <w:rsid w:val="005F2A78"/>
    <w:rsid w:val="005F34BC"/>
    <w:rsid w:val="005F377A"/>
    <w:rsid w:val="005F3A49"/>
    <w:rsid w:val="005F3E68"/>
    <w:rsid w:val="005F4264"/>
    <w:rsid w:val="005F4399"/>
    <w:rsid w:val="005F4687"/>
    <w:rsid w:val="005F47B5"/>
    <w:rsid w:val="005F482A"/>
    <w:rsid w:val="005F4C07"/>
    <w:rsid w:val="005F4D41"/>
    <w:rsid w:val="005F501A"/>
    <w:rsid w:val="005F50FB"/>
    <w:rsid w:val="005F5991"/>
    <w:rsid w:val="005F602C"/>
    <w:rsid w:val="005F63E3"/>
    <w:rsid w:val="005F6AB9"/>
    <w:rsid w:val="005F6BB7"/>
    <w:rsid w:val="005F6F3A"/>
    <w:rsid w:val="005F76A1"/>
    <w:rsid w:val="005F7D3A"/>
    <w:rsid w:val="00600202"/>
    <w:rsid w:val="00601387"/>
    <w:rsid w:val="00601633"/>
    <w:rsid w:val="006017AB"/>
    <w:rsid w:val="006018D0"/>
    <w:rsid w:val="0060190F"/>
    <w:rsid w:val="00601E7C"/>
    <w:rsid w:val="00602663"/>
    <w:rsid w:val="0060287D"/>
    <w:rsid w:val="00602C5D"/>
    <w:rsid w:val="00603C2E"/>
    <w:rsid w:val="0060415C"/>
    <w:rsid w:val="00604291"/>
    <w:rsid w:val="00604354"/>
    <w:rsid w:val="006050C6"/>
    <w:rsid w:val="00605109"/>
    <w:rsid w:val="006055C3"/>
    <w:rsid w:val="006056B4"/>
    <w:rsid w:val="0060575D"/>
    <w:rsid w:val="006060EC"/>
    <w:rsid w:val="00606DD7"/>
    <w:rsid w:val="00607D6F"/>
    <w:rsid w:val="00607E37"/>
    <w:rsid w:val="006103A0"/>
    <w:rsid w:val="00610597"/>
    <w:rsid w:val="00610874"/>
    <w:rsid w:val="0061117E"/>
    <w:rsid w:val="006111FB"/>
    <w:rsid w:val="00611645"/>
    <w:rsid w:val="00611816"/>
    <w:rsid w:val="006118F8"/>
    <w:rsid w:val="00611D94"/>
    <w:rsid w:val="00611E54"/>
    <w:rsid w:val="0061210B"/>
    <w:rsid w:val="006122B1"/>
    <w:rsid w:val="006137E2"/>
    <w:rsid w:val="00613A00"/>
    <w:rsid w:val="00614CA2"/>
    <w:rsid w:val="00614E3C"/>
    <w:rsid w:val="0061685A"/>
    <w:rsid w:val="006171B0"/>
    <w:rsid w:val="00617502"/>
    <w:rsid w:val="006175FA"/>
    <w:rsid w:val="00617600"/>
    <w:rsid w:val="0062003C"/>
    <w:rsid w:val="006212E6"/>
    <w:rsid w:val="00621934"/>
    <w:rsid w:val="00621CD9"/>
    <w:rsid w:val="006223B0"/>
    <w:rsid w:val="00623ADF"/>
    <w:rsid w:val="00623DA8"/>
    <w:rsid w:val="00623FA4"/>
    <w:rsid w:val="00624CC7"/>
    <w:rsid w:val="00624DDC"/>
    <w:rsid w:val="00624FC9"/>
    <w:rsid w:val="0062503E"/>
    <w:rsid w:val="00625378"/>
    <w:rsid w:val="0062546D"/>
    <w:rsid w:val="0062582A"/>
    <w:rsid w:val="00626A41"/>
    <w:rsid w:val="00626BCF"/>
    <w:rsid w:val="006270BC"/>
    <w:rsid w:val="006275CF"/>
    <w:rsid w:val="00630104"/>
    <w:rsid w:val="0063015E"/>
    <w:rsid w:val="006302F2"/>
    <w:rsid w:val="006304CB"/>
    <w:rsid w:val="00630524"/>
    <w:rsid w:val="00630612"/>
    <w:rsid w:val="006310B3"/>
    <w:rsid w:val="00631C90"/>
    <w:rsid w:val="00632987"/>
    <w:rsid w:val="0063320E"/>
    <w:rsid w:val="00633335"/>
    <w:rsid w:val="0063373F"/>
    <w:rsid w:val="00634A54"/>
    <w:rsid w:val="00634C15"/>
    <w:rsid w:val="00636386"/>
    <w:rsid w:val="00636586"/>
    <w:rsid w:val="0063702F"/>
    <w:rsid w:val="00637834"/>
    <w:rsid w:val="00637BF9"/>
    <w:rsid w:val="00640691"/>
    <w:rsid w:val="0064085B"/>
    <w:rsid w:val="00640917"/>
    <w:rsid w:val="00641289"/>
    <w:rsid w:val="006419D2"/>
    <w:rsid w:val="00642E8A"/>
    <w:rsid w:val="00642F44"/>
    <w:rsid w:val="00643748"/>
    <w:rsid w:val="00643F41"/>
    <w:rsid w:val="00644278"/>
    <w:rsid w:val="00644B8F"/>
    <w:rsid w:val="00646229"/>
    <w:rsid w:val="006463C2"/>
    <w:rsid w:val="006467C0"/>
    <w:rsid w:val="00646B56"/>
    <w:rsid w:val="00647770"/>
    <w:rsid w:val="006477D5"/>
    <w:rsid w:val="006502E4"/>
    <w:rsid w:val="00650D9B"/>
    <w:rsid w:val="00651283"/>
    <w:rsid w:val="0065234B"/>
    <w:rsid w:val="00652C38"/>
    <w:rsid w:val="006535A5"/>
    <w:rsid w:val="00654285"/>
    <w:rsid w:val="00654340"/>
    <w:rsid w:val="0065447D"/>
    <w:rsid w:val="00655002"/>
    <w:rsid w:val="00656BC4"/>
    <w:rsid w:val="00656D82"/>
    <w:rsid w:val="00657049"/>
    <w:rsid w:val="00657088"/>
    <w:rsid w:val="00657A49"/>
    <w:rsid w:val="00657B6B"/>
    <w:rsid w:val="006603C9"/>
    <w:rsid w:val="0066045F"/>
    <w:rsid w:val="00660CA4"/>
    <w:rsid w:val="00660E83"/>
    <w:rsid w:val="00661332"/>
    <w:rsid w:val="0066171C"/>
    <w:rsid w:val="00662491"/>
    <w:rsid w:val="0066329A"/>
    <w:rsid w:val="0066366F"/>
    <w:rsid w:val="00663AC2"/>
    <w:rsid w:val="00663B70"/>
    <w:rsid w:val="00663D00"/>
    <w:rsid w:val="00663D6C"/>
    <w:rsid w:val="00663D8C"/>
    <w:rsid w:val="00663E3A"/>
    <w:rsid w:val="00664320"/>
    <w:rsid w:val="006646CA"/>
    <w:rsid w:val="00664846"/>
    <w:rsid w:val="00665000"/>
    <w:rsid w:val="00665031"/>
    <w:rsid w:val="0066579A"/>
    <w:rsid w:val="006658F4"/>
    <w:rsid w:val="00665BA2"/>
    <w:rsid w:val="00665D46"/>
    <w:rsid w:val="006666C1"/>
    <w:rsid w:val="00666C89"/>
    <w:rsid w:val="006673DF"/>
    <w:rsid w:val="0066756E"/>
    <w:rsid w:val="00667AC1"/>
    <w:rsid w:val="00667C6F"/>
    <w:rsid w:val="00667D61"/>
    <w:rsid w:val="006705E3"/>
    <w:rsid w:val="00670C1E"/>
    <w:rsid w:val="0067195B"/>
    <w:rsid w:val="00671AA7"/>
    <w:rsid w:val="00671D5C"/>
    <w:rsid w:val="00672479"/>
    <w:rsid w:val="00672915"/>
    <w:rsid w:val="006739C0"/>
    <w:rsid w:val="00673B4A"/>
    <w:rsid w:val="00675256"/>
    <w:rsid w:val="006753AF"/>
    <w:rsid w:val="00676796"/>
    <w:rsid w:val="00676A93"/>
    <w:rsid w:val="006770D4"/>
    <w:rsid w:val="0067755F"/>
    <w:rsid w:val="00677A1C"/>
    <w:rsid w:val="00680EC4"/>
    <w:rsid w:val="006811EA"/>
    <w:rsid w:val="006813B4"/>
    <w:rsid w:val="006819A3"/>
    <w:rsid w:val="00681F41"/>
    <w:rsid w:val="00681F59"/>
    <w:rsid w:val="00682207"/>
    <w:rsid w:val="00682A65"/>
    <w:rsid w:val="006830BA"/>
    <w:rsid w:val="006833C0"/>
    <w:rsid w:val="006834A5"/>
    <w:rsid w:val="00683703"/>
    <w:rsid w:val="006839CF"/>
    <w:rsid w:val="006841DC"/>
    <w:rsid w:val="00684605"/>
    <w:rsid w:val="0068490A"/>
    <w:rsid w:val="00684A3D"/>
    <w:rsid w:val="00684D75"/>
    <w:rsid w:val="00684E49"/>
    <w:rsid w:val="006860B2"/>
    <w:rsid w:val="0068672F"/>
    <w:rsid w:val="00687008"/>
    <w:rsid w:val="0068744F"/>
    <w:rsid w:val="00687DCA"/>
    <w:rsid w:val="00687E77"/>
    <w:rsid w:val="00690684"/>
    <w:rsid w:val="00690AC7"/>
    <w:rsid w:val="006913E8"/>
    <w:rsid w:val="00691CFD"/>
    <w:rsid w:val="00693068"/>
    <w:rsid w:val="0069335C"/>
    <w:rsid w:val="006939D3"/>
    <w:rsid w:val="00693C6A"/>
    <w:rsid w:val="00693C8C"/>
    <w:rsid w:val="00693D8E"/>
    <w:rsid w:val="00694594"/>
    <w:rsid w:val="0069468A"/>
    <w:rsid w:val="00694F91"/>
    <w:rsid w:val="006956DB"/>
    <w:rsid w:val="0069581B"/>
    <w:rsid w:val="00695B6A"/>
    <w:rsid w:val="00695F56"/>
    <w:rsid w:val="00696300"/>
    <w:rsid w:val="00696C58"/>
    <w:rsid w:val="0069782C"/>
    <w:rsid w:val="00697879"/>
    <w:rsid w:val="006A01CD"/>
    <w:rsid w:val="006A16B9"/>
    <w:rsid w:val="006A1789"/>
    <w:rsid w:val="006A1A93"/>
    <w:rsid w:val="006A3225"/>
    <w:rsid w:val="006A373D"/>
    <w:rsid w:val="006A3F81"/>
    <w:rsid w:val="006A420A"/>
    <w:rsid w:val="006A47F6"/>
    <w:rsid w:val="006A4B93"/>
    <w:rsid w:val="006A4BFF"/>
    <w:rsid w:val="006A4F5E"/>
    <w:rsid w:val="006A53A6"/>
    <w:rsid w:val="006A5828"/>
    <w:rsid w:val="006A5992"/>
    <w:rsid w:val="006A5AAE"/>
    <w:rsid w:val="006A6136"/>
    <w:rsid w:val="006A6297"/>
    <w:rsid w:val="006A637A"/>
    <w:rsid w:val="006A68C7"/>
    <w:rsid w:val="006A6F3D"/>
    <w:rsid w:val="006A76B3"/>
    <w:rsid w:val="006A7DA7"/>
    <w:rsid w:val="006B0D3B"/>
    <w:rsid w:val="006B10C4"/>
    <w:rsid w:val="006B1582"/>
    <w:rsid w:val="006B182F"/>
    <w:rsid w:val="006B21C9"/>
    <w:rsid w:val="006B223C"/>
    <w:rsid w:val="006B2375"/>
    <w:rsid w:val="006B297E"/>
    <w:rsid w:val="006B2CA7"/>
    <w:rsid w:val="006B3601"/>
    <w:rsid w:val="006B4026"/>
    <w:rsid w:val="006B43C2"/>
    <w:rsid w:val="006B56C9"/>
    <w:rsid w:val="006B5AE7"/>
    <w:rsid w:val="006B68DC"/>
    <w:rsid w:val="006B74B0"/>
    <w:rsid w:val="006B7561"/>
    <w:rsid w:val="006B7729"/>
    <w:rsid w:val="006B783D"/>
    <w:rsid w:val="006C021A"/>
    <w:rsid w:val="006C0777"/>
    <w:rsid w:val="006C1A04"/>
    <w:rsid w:val="006C1A5F"/>
    <w:rsid w:val="006C1B06"/>
    <w:rsid w:val="006C2EDA"/>
    <w:rsid w:val="006C3184"/>
    <w:rsid w:val="006C3298"/>
    <w:rsid w:val="006C35FE"/>
    <w:rsid w:val="006C4071"/>
    <w:rsid w:val="006C40EF"/>
    <w:rsid w:val="006C4349"/>
    <w:rsid w:val="006C5DC4"/>
    <w:rsid w:val="006C5E92"/>
    <w:rsid w:val="006C61ED"/>
    <w:rsid w:val="006C66A4"/>
    <w:rsid w:val="006C6D49"/>
    <w:rsid w:val="006D01A2"/>
    <w:rsid w:val="006D059D"/>
    <w:rsid w:val="006D08D6"/>
    <w:rsid w:val="006D0A03"/>
    <w:rsid w:val="006D0D94"/>
    <w:rsid w:val="006D10D0"/>
    <w:rsid w:val="006D1654"/>
    <w:rsid w:val="006D18BB"/>
    <w:rsid w:val="006D1F73"/>
    <w:rsid w:val="006D1F98"/>
    <w:rsid w:val="006D4399"/>
    <w:rsid w:val="006D46D5"/>
    <w:rsid w:val="006D4703"/>
    <w:rsid w:val="006D471D"/>
    <w:rsid w:val="006D48EC"/>
    <w:rsid w:val="006D52BC"/>
    <w:rsid w:val="006D536F"/>
    <w:rsid w:val="006D5F6A"/>
    <w:rsid w:val="006D5FBB"/>
    <w:rsid w:val="006D6385"/>
    <w:rsid w:val="006D6D8A"/>
    <w:rsid w:val="006E0985"/>
    <w:rsid w:val="006E0CA8"/>
    <w:rsid w:val="006E0F06"/>
    <w:rsid w:val="006E165C"/>
    <w:rsid w:val="006E1725"/>
    <w:rsid w:val="006E2762"/>
    <w:rsid w:val="006E28AE"/>
    <w:rsid w:val="006E3013"/>
    <w:rsid w:val="006E32F6"/>
    <w:rsid w:val="006E39E2"/>
    <w:rsid w:val="006E44B4"/>
    <w:rsid w:val="006E4B6B"/>
    <w:rsid w:val="006E4DE9"/>
    <w:rsid w:val="006E4E16"/>
    <w:rsid w:val="006E51D2"/>
    <w:rsid w:val="006E560B"/>
    <w:rsid w:val="006E6753"/>
    <w:rsid w:val="006E7252"/>
    <w:rsid w:val="006E7B7A"/>
    <w:rsid w:val="006E7EC6"/>
    <w:rsid w:val="006F01C3"/>
    <w:rsid w:val="006F0641"/>
    <w:rsid w:val="006F0722"/>
    <w:rsid w:val="006F0EC2"/>
    <w:rsid w:val="006F1360"/>
    <w:rsid w:val="006F13B2"/>
    <w:rsid w:val="006F16FA"/>
    <w:rsid w:val="006F1A5E"/>
    <w:rsid w:val="006F209E"/>
    <w:rsid w:val="006F263B"/>
    <w:rsid w:val="006F2E09"/>
    <w:rsid w:val="006F32FB"/>
    <w:rsid w:val="006F3894"/>
    <w:rsid w:val="006F47B9"/>
    <w:rsid w:val="006F4A2D"/>
    <w:rsid w:val="006F4C31"/>
    <w:rsid w:val="006F516A"/>
    <w:rsid w:val="006F5F04"/>
    <w:rsid w:val="006F6BD8"/>
    <w:rsid w:val="006F7620"/>
    <w:rsid w:val="006F77CF"/>
    <w:rsid w:val="006F7804"/>
    <w:rsid w:val="006F7924"/>
    <w:rsid w:val="006F7F5E"/>
    <w:rsid w:val="0070048C"/>
    <w:rsid w:val="0070102F"/>
    <w:rsid w:val="007012D5"/>
    <w:rsid w:val="00701625"/>
    <w:rsid w:val="00701AC1"/>
    <w:rsid w:val="00701B84"/>
    <w:rsid w:val="00702531"/>
    <w:rsid w:val="00702CA5"/>
    <w:rsid w:val="00703B45"/>
    <w:rsid w:val="00704107"/>
    <w:rsid w:val="007041D9"/>
    <w:rsid w:val="00704710"/>
    <w:rsid w:val="00704C4A"/>
    <w:rsid w:val="00705317"/>
    <w:rsid w:val="0070534A"/>
    <w:rsid w:val="00705B03"/>
    <w:rsid w:val="00707B02"/>
    <w:rsid w:val="00707CD2"/>
    <w:rsid w:val="00707F54"/>
    <w:rsid w:val="0071003C"/>
    <w:rsid w:val="00710079"/>
    <w:rsid w:val="0071014A"/>
    <w:rsid w:val="00710BE9"/>
    <w:rsid w:val="00711154"/>
    <w:rsid w:val="007112C0"/>
    <w:rsid w:val="00711950"/>
    <w:rsid w:val="00711FE1"/>
    <w:rsid w:val="00712074"/>
    <w:rsid w:val="007125E9"/>
    <w:rsid w:val="00713370"/>
    <w:rsid w:val="0071370C"/>
    <w:rsid w:val="00713EE4"/>
    <w:rsid w:val="00713F90"/>
    <w:rsid w:val="007143F7"/>
    <w:rsid w:val="0071492D"/>
    <w:rsid w:val="00714CA0"/>
    <w:rsid w:val="00714D0E"/>
    <w:rsid w:val="007152E3"/>
    <w:rsid w:val="007152E5"/>
    <w:rsid w:val="00715B48"/>
    <w:rsid w:val="00715F80"/>
    <w:rsid w:val="00716707"/>
    <w:rsid w:val="00716852"/>
    <w:rsid w:val="00716DA5"/>
    <w:rsid w:val="00716E07"/>
    <w:rsid w:val="00717632"/>
    <w:rsid w:val="00720BB4"/>
    <w:rsid w:val="00720DBB"/>
    <w:rsid w:val="00720E51"/>
    <w:rsid w:val="00720F7B"/>
    <w:rsid w:val="00721182"/>
    <w:rsid w:val="00722220"/>
    <w:rsid w:val="007226DA"/>
    <w:rsid w:val="00722920"/>
    <w:rsid w:val="00722B31"/>
    <w:rsid w:val="00722B5A"/>
    <w:rsid w:val="007238A9"/>
    <w:rsid w:val="007238FD"/>
    <w:rsid w:val="00723BC6"/>
    <w:rsid w:val="00723C1C"/>
    <w:rsid w:val="00723F8A"/>
    <w:rsid w:val="00724589"/>
    <w:rsid w:val="00724A6A"/>
    <w:rsid w:val="00724AC3"/>
    <w:rsid w:val="00725385"/>
    <w:rsid w:val="0072580F"/>
    <w:rsid w:val="00725ED3"/>
    <w:rsid w:val="00726055"/>
    <w:rsid w:val="00726409"/>
    <w:rsid w:val="00726688"/>
    <w:rsid w:val="00726AB2"/>
    <w:rsid w:val="00726CD0"/>
    <w:rsid w:val="00726D7F"/>
    <w:rsid w:val="00727F7C"/>
    <w:rsid w:val="0073012B"/>
    <w:rsid w:val="007305D8"/>
    <w:rsid w:val="00730852"/>
    <w:rsid w:val="00730A18"/>
    <w:rsid w:val="007311E4"/>
    <w:rsid w:val="007312C4"/>
    <w:rsid w:val="00731388"/>
    <w:rsid w:val="0073140F"/>
    <w:rsid w:val="007319AD"/>
    <w:rsid w:val="00732F04"/>
    <w:rsid w:val="0073316C"/>
    <w:rsid w:val="00734627"/>
    <w:rsid w:val="00734BB1"/>
    <w:rsid w:val="00734C66"/>
    <w:rsid w:val="00735860"/>
    <w:rsid w:val="007362D7"/>
    <w:rsid w:val="007369CA"/>
    <w:rsid w:val="007369F3"/>
    <w:rsid w:val="00736E9E"/>
    <w:rsid w:val="00736FA5"/>
    <w:rsid w:val="0073756F"/>
    <w:rsid w:val="00737903"/>
    <w:rsid w:val="00737ED9"/>
    <w:rsid w:val="00740650"/>
    <w:rsid w:val="00740AB4"/>
    <w:rsid w:val="00740BBA"/>
    <w:rsid w:val="00740C63"/>
    <w:rsid w:val="00741611"/>
    <w:rsid w:val="007419E3"/>
    <w:rsid w:val="00741DA1"/>
    <w:rsid w:val="007420F0"/>
    <w:rsid w:val="007435DA"/>
    <w:rsid w:val="00743615"/>
    <w:rsid w:val="00743858"/>
    <w:rsid w:val="007438C2"/>
    <w:rsid w:val="00744BD2"/>
    <w:rsid w:val="00745322"/>
    <w:rsid w:val="00746877"/>
    <w:rsid w:val="00746B59"/>
    <w:rsid w:val="00746C94"/>
    <w:rsid w:val="007472A1"/>
    <w:rsid w:val="007472CC"/>
    <w:rsid w:val="00747626"/>
    <w:rsid w:val="007476FD"/>
    <w:rsid w:val="00747A48"/>
    <w:rsid w:val="00747C39"/>
    <w:rsid w:val="00747E08"/>
    <w:rsid w:val="00750106"/>
    <w:rsid w:val="00750453"/>
    <w:rsid w:val="007504E4"/>
    <w:rsid w:val="00750639"/>
    <w:rsid w:val="00750FB8"/>
    <w:rsid w:val="00751574"/>
    <w:rsid w:val="00751848"/>
    <w:rsid w:val="00751B77"/>
    <w:rsid w:val="007522CC"/>
    <w:rsid w:val="00752E84"/>
    <w:rsid w:val="00753791"/>
    <w:rsid w:val="00753B3D"/>
    <w:rsid w:val="00753F15"/>
    <w:rsid w:val="00754406"/>
    <w:rsid w:val="00754FEE"/>
    <w:rsid w:val="00755522"/>
    <w:rsid w:val="00755708"/>
    <w:rsid w:val="00755948"/>
    <w:rsid w:val="007566CD"/>
    <w:rsid w:val="00756DB2"/>
    <w:rsid w:val="007571AE"/>
    <w:rsid w:val="00757302"/>
    <w:rsid w:val="00757594"/>
    <w:rsid w:val="00757DBD"/>
    <w:rsid w:val="007601D5"/>
    <w:rsid w:val="00760349"/>
    <w:rsid w:val="007606EE"/>
    <w:rsid w:val="0076081A"/>
    <w:rsid w:val="007614EE"/>
    <w:rsid w:val="00761AEB"/>
    <w:rsid w:val="007622C7"/>
    <w:rsid w:val="00762C95"/>
    <w:rsid w:val="00762FA0"/>
    <w:rsid w:val="0076311D"/>
    <w:rsid w:val="00763DFF"/>
    <w:rsid w:val="007651A6"/>
    <w:rsid w:val="00765278"/>
    <w:rsid w:val="00765658"/>
    <w:rsid w:val="00765C24"/>
    <w:rsid w:val="007668A4"/>
    <w:rsid w:val="007703ED"/>
    <w:rsid w:val="007706CC"/>
    <w:rsid w:val="0077117C"/>
    <w:rsid w:val="00771BD1"/>
    <w:rsid w:val="00771E29"/>
    <w:rsid w:val="00772585"/>
    <w:rsid w:val="00773129"/>
    <w:rsid w:val="00773344"/>
    <w:rsid w:val="0077392C"/>
    <w:rsid w:val="00773D03"/>
    <w:rsid w:val="007741DC"/>
    <w:rsid w:val="007744AC"/>
    <w:rsid w:val="007745E4"/>
    <w:rsid w:val="007748D0"/>
    <w:rsid w:val="007750FD"/>
    <w:rsid w:val="00776703"/>
    <w:rsid w:val="00777573"/>
    <w:rsid w:val="00777FCB"/>
    <w:rsid w:val="00780647"/>
    <w:rsid w:val="00780E1C"/>
    <w:rsid w:val="0078198C"/>
    <w:rsid w:val="00781B2D"/>
    <w:rsid w:val="00782AE9"/>
    <w:rsid w:val="00782F59"/>
    <w:rsid w:val="00783158"/>
    <w:rsid w:val="00783206"/>
    <w:rsid w:val="0078361D"/>
    <w:rsid w:val="0078387E"/>
    <w:rsid w:val="00783BC4"/>
    <w:rsid w:val="007847B5"/>
    <w:rsid w:val="00784A49"/>
    <w:rsid w:val="00784D52"/>
    <w:rsid w:val="00784DB5"/>
    <w:rsid w:val="00784DDF"/>
    <w:rsid w:val="0078524A"/>
    <w:rsid w:val="00785B65"/>
    <w:rsid w:val="007865DE"/>
    <w:rsid w:val="00786CC7"/>
    <w:rsid w:val="00786DF7"/>
    <w:rsid w:val="00786F3D"/>
    <w:rsid w:val="0078716B"/>
    <w:rsid w:val="0078751E"/>
    <w:rsid w:val="007876F4"/>
    <w:rsid w:val="00787F73"/>
    <w:rsid w:val="0079015E"/>
    <w:rsid w:val="007901A4"/>
    <w:rsid w:val="0079043C"/>
    <w:rsid w:val="007906D5"/>
    <w:rsid w:val="00790752"/>
    <w:rsid w:val="00791D22"/>
    <w:rsid w:val="00791DA6"/>
    <w:rsid w:val="007921DF"/>
    <w:rsid w:val="007936C1"/>
    <w:rsid w:val="00793707"/>
    <w:rsid w:val="00793B16"/>
    <w:rsid w:val="00793E5B"/>
    <w:rsid w:val="00794111"/>
    <w:rsid w:val="0079415F"/>
    <w:rsid w:val="00795275"/>
    <w:rsid w:val="0079583A"/>
    <w:rsid w:val="00795A9C"/>
    <w:rsid w:val="007960DB"/>
    <w:rsid w:val="007966F9"/>
    <w:rsid w:val="00796896"/>
    <w:rsid w:val="00796EE1"/>
    <w:rsid w:val="00796FFF"/>
    <w:rsid w:val="007973B9"/>
    <w:rsid w:val="007973EC"/>
    <w:rsid w:val="007976CC"/>
    <w:rsid w:val="007979F9"/>
    <w:rsid w:val="00797C33"/>
    <w:rsid w:val="00797EA3"/>
    <w:rsid w:val="007A0353"/>
    <w:rsid w:val="007A03AE"/>
    <w:rsid w:val="007A0799"/>
    <w:rsid w:val="007A1B34"/>
    <w:rsid w:val="007A24AE"/>
    <w:rsid w:val="007A2600"/>
    <w:rsid w:val="007A2616"/>
    <w:rsid w:val="007A28B9"/>
    <w:rsid w:val="007A2C22"/>
    <w:rsid w:val="007A32FA"/>
    <w:rsid w:val="007A34D7"/>
    <w:rsid w:val="007A3A28"/>
    <w:rsid w:val="007A3B24"/>
    <w:rsid w:val="007A3BB6"/>
    <w:rsid w:val="007A3DCB"/>
    <w:rsid w:val="007A3F7D"/>
    <w:rsid w:val="007A43A2"/>
    <w:rsid w:val="007A465D"/>
    <w:rsid w:val="007A4682"/>
    <w:rsid w:val="007A4B0C"/>
    <w:rsid w:val="007A4C39"/>
    <w:rsid w:val="007A4D8C"/>
    <w:rsid w:val="007A5DF6"/>
    <w:rsid w:val="007B0AFB"/>
    <w:rsid w:val="007B0C51"/>
    <w:rsid w:val="007B0D6D"/>
    <w:rsid w:val="007B15FC"/>
    <w:rsid w:val="007B1A44"/>
    <w:rsid w:val="007B1DF1"/>
    <w:rsid w:val="007B2379"/>
    <w:rsid w:val="007B23E2"/>
    <w:rsid w:val="007B2975"/>
    <w:rsid w:val="007B29FE"/>
    <w:rsid w:val="007B2A88"/>
    <w:rsid w:val="007B36B7"/>
    <w:rsid w:val="007B3BBD"/>
    <w:rsid w:val="007B40BA"/>
    <w:rsid w:val="007B450C"/>
    <w:rsid w:val="007B51CC"/>
    <w:rsid w:val="007B5404"/>
    <w:rsid w:val="007B5779"/>
    <w:rsid w:val="007B5A11"/>
    <w:rsid w:val="007B60B6"/>
    <w:rsid w:val="007B70BF"/>
    <w:rsid w:val="007B71BB"/>
    <w:rsid w:val="007B79B2"/>
    <w:rsid w:val="007B7BA8"/>
    <w:rsid w:val="007B7F57"/>
    <w:rsid w:val="007C01EF"/>
    <w:rsid w:val="007C07C5"/>
    <w:rsid w:val="007C0851"/>
    <w:rsid w:val="007C0BA3"/>
    <w:rsid w:val="007C1E91"/>
    <w:rsid w:val="007C2803"/>
    <w:rsid w:val="007C2B47"/>
    <w:rsid w:val="007C37B6"/>
    <w:rsid w:val="007C390A"/>
    <w:rsid w:val="007C414A"/>
    <w:rsid w:val="007C6454"/>
    <w:rsid w:val="007C662A"/>
    <w:rsid w:val="007C6639"/>
    <w:rsid w:val="007C6B95"/>
    <w:rsid w:val="007C6F76"/>
    <w:rsid w:val="007D0EB5"/>
    <w:rsid w:val="007D10BB"/>
    <w:rsid w:val="007D1189"/>
    <w:rsid w:val="007D1C20"/>
    <w:rsid w:val="007D1D66"/>
    <w:rsid w:val="007D2880"/>
    <w:rsid w:val="007D2C0E"/>
    <w:rsid w:val="007D3352"/>
    <w:rsid w:val="007D34A7"/>
    <w:rsid w:val="007D44E4"/>
    <w:rsid w:val="007D45AF"/>
    <w:rsid w:val="007D4A3B"/>
    <w:rsid w:val="007D56AB"/>
    <w:rsid w:val="007D58AE"/>
    <w:rsid w:val="007D5D3C"/>
    <w:rsid w:val="007D60D1"/>
    <w:rsid w:val="007D60F4"/>
    <w:rsid w:val="007D64AF"/>
    <w:rsid w:val="007D68F4"/>
    <w:rsid w:val="007D6A70"/>
    <w:rsid w:val="007D6B61"/>
    <w:rsid w:val="007D6CA7"/>
    <w:rsid w:val="007D787B"/>
    <w:rsid w:val="007D79F4"/>
    <w:rsid w:val="007D7C3B"/>
    <w:rsid w:val="007E01AC"/>
    <w:rsid w:val="007E0F90"/>
    <w:rsid w:val="007E148A"/>
    <w:rsid w:val="007E17A4"/>
    <w:rsid w:val="007E1D28"/>
    <w:rsid w:val="007E269B"/>
    <w:rsid w:val="007E271D"/>
    <w:rsid w:val="007E2BFA"/>
    <w:rsid w:val="007E3348"/>
    <w:rsid w:val="007E390C"/>
    <w:rsid w:val="007E39A8"/>
    <w:rsid w:val="007E3BD8"/>
    <w:rsid w:val="007E3DA7"/>
    <w:rsid w:val="007E4841"/>
    <w:rsid w:val="007E485A"/>
    <w:rsid w:val="007E56F3"/>
    <w:rsid w:val="007E5CEC"/>
    <w:rsid w:val="007E665F"/>
    <w:rsid w:val="007E6BA4"/>
    <w:rsid w:val="007E7204"/>
    <w:rsid w:val="007E74AE"/>
    <w:rsid w:val="007E7718"/>
    <w:rsid w:val="007E7C09"/>
    <w:rsid w:val="007F062E"/>
    <w:rsid w:val="007F092B"/>
    <w:rsid w:val="007F09DF"/>
    <w:rsid w:val="007F1260"/>
    <w:rsid w:val="007F14C8"/>
    <w:rsid w:val="007F2E15"/>
    <w:rsid w:val="007F2EC9"/>
    <w:rsid w:val="007F37CA"/>
    <w:rsid w:val="007F3831"/>
    <w:rsid w:val="007F3E00"/>
    <w:rsid w:val="007F4B57"/>
    <w:rsid w:val="007F52D8"/>
    <w:rsid w:val="007F65F0"/>
    <w:rsid w:val="007F67D8"/>
    <w:rsid w:val="007F72AC"/>
    <w:rsid w:val="007F73D9"/>
    <w:rsid w:val="007F76B6"/>
    <w:rsid w:val="007F7D0A"/>
    <w:rsid w:val="007F7F2B"/>
    <w:rsid w:val="008006F3"/>
    <w:rsid w:val="00800FF2"/>
    <w:rsid w:val="00801850"/>
    <w:rsid w:val="00802403"/>
    <w:rsid w:val="00802A0F"/>
    <w:rsid w:val="00802E34"/>
    <w:rsid w:val="008031AB"/>
    <w:rsid w:val="00803284"/>
    <w:rsid w:val="00803485"/>
    <w:rsid w:val="00803F03"/>
    <w:rsid w:val="008040C7"/>
    <w:rsid w:val="008043B7"/>
    <w:rsid w:val="0080447E"/>
    <w:rsid w:val="00804C8A"/>
    <w:rsid w:val="008050AE"/>
    <w:rsid w:val="00805E9F"/>
    <w:rsid w:val="00805FE6"/>
    <w:rsid w:val="00806335"/>
    <w:rsid w:val="008071D8"/>
    <w:rsid w:val="008074D3"/>
    <w:rsid w:val="008102A8"/>
    <w:rsid w:val="00810A5E"/>
    <w:rsid w:val="00810C1F"/>
    <w:rsid w:val="00810E78"/>
    <w:rsid w:val="0081107B"/>
    <w:rsid w:val="008128A0"/>
    <w:rsid w:val="00813390"/>
    <w:rsid w:val="0081342B"/>
    <w:rsid w:val="008136C3"/>
    <w:rsid w:val="00813F82"/>
    <w:rsid w:val="00814402"/>
    <w:rsid w:val="00814740"/>
    <w:rsid w:val="0081519E"/>
    <w:rsid w:val="00816E7B"/>
    <w:rsid w:val="00817E5E"/>
    <w:rsid w:val="008205F7"/>
    <w:rsid w:val="00820D8A"/>
    <w:rsid w:val="00822489"/>
    <w:rsid w:val="00822807"/>
    <w:rsid w:val="00822858"/>
    <w:rsid w:val="008232F7"/>
    <w:rsid w:val="00823739"/>
    <w:rsid w:val="00824044"/>
    <w:rsid w:val="0082446A"/>
    <w:rsid w:val="008244E3"/>
    <w:rsid w:val="008247CC"/>
    <w:rsid w:val="00824881"/>
    <w:rsid w:val="00824F1C"/>
    <w:rsid w:val="008251BD"/>
    <w:rsid w:val="00825B18"/>
    <w:rsid w:val="00825C89"/>
    <w:rsid w:val="00825E87"/>
    <w:rsid w:val="00826C6D"/>
    <w:rsid w:val="00826FB8"/>
    <w:rsid w:val="00827ECB"/>
    <w:rsid w:val="00827F76"/>
    <w:rsid w:val="008307E8"/>
    <w:rsid w:val="008308CA"/>
    <w:rsid w:val="00831BF4"/>
    <w:rsid w:val="0083253A"/>
    <w:rsid w:val="00833331"/>
    <w:rsid w:val="0083357F"/>
    <w:rsid w:val="00833E8B"/>
    <w:rsid w:val="00834104"/>
    <w:rsid w:val="008343C5"/>
    <w:rsid w:val="00834B42"/>
    <w:rsid w:val="00834C91"/>
    <w:rsid w:val="00834D55"/>
    <w:rsid w:val="00835452"/>
    <w:rsid w:val="0083590C"/>
    <w:rsid w:val="00836662"/>
    <w:rsid w:val="008400DE"/>
    <w:rsid w:val="00840137"/>
    <w:rsid w:val="0084035A"/>
    <w:rsid w:val="008410B9"/>
    <w:rsid w:val="00841B28"/>
    <w:rsid w:val="00841C86"/>
    <w:rsid w:val="00842BC6"/>
    <w:rsid w:val="00843106"/>
    <w:rsid w:val="0084345B"/>
    <w:rsid w:val="0084439B"/>
    <w:rsid w:val="00844A81"/>
    <w:rsid w:val="00844B70"/>
    <w:rsid w:val="00845505"/>
    <w:rsid w:val="008467E1"/>
    <w:rsid w:val="00846DDC"/>
    <w:rsid w:val="00847887"/>
    <w:rsid w:val="0084797B"/>
    <w:rsid w:val="00847CE1"/>
    <w:rsid w:val="00850221"/>
    <w:rsid w:val="00850407"/>
    <w:rsid w:val="008505B7"/>
    <w:rsid w:val="0085097A"/>
    <w:rsid w:val="00850AF2"/>
    <w:rsid w:val="00850C76"/>
    <w:rsid w:val="008510AC"/>
    <w:rsid w:val="00852591"/>
    <w:rsid w:val="0085298B"/>
    <w:rsid w:val="00853386"/>
    <w:rsid w:val="00853689"/>
    <w:rsid w:val="00853F4C"/>
    <w:rsid w:val="00854A20"/>
    <w:rsid w:val="0085576A"/>
    <w:rsid w:val="00855B78"/>
    <w:rsid w:val="00856331"/>
    <w:rsid w:val="008567E4"/>
    <w:rsid w:val="00856BFC"/>
    <w:rsid w:val="00857199"/>
    <w:rsid w:val="00857230"/>
    <w:rsid w:val="008573A3"/>
    <w:rsid w:val="008574A7"/>
    <w:rsid w:val="0085799D"/>
    <w:rsid w:val="00857B1F"/>
    <w:rsid w:val="00857BB1"/>
    <w:rsid w:val="008605F4"/>
    <w:rsid w:val="0086101F"/>
    <w:rsid w:val="00861C85"/>
    <w:rsid w:val="00861F7A"/>
    <w:rsid w:val="00861F93"/>
    <w:rsid w:val="00861FBA"/>
    <w:rsid w:val="008633D4"/>
    <w:rsid w:val="00864203"/>
    <w:rsid w:val="00864924"/>
    <w:rsid w:val="00864C40"/>
    <w:rsid w:val="00864E97"/>
    <w:rsid w:val="008653E4"/>
    <w:rsid w:val="00865577"/>
    <w:rsid w:val="00865F71"/>
    <w:rsid w:val="00865F88"/>
    <w:rsid w:val="00866554"/>
    <w:rsid w:val="00866E50"/>
    <w:rsid w:val="0086708C"/>
    <w:rsid w:val="00867129"/>
    <w:rsid w:val="008672D2"/>
    <w:rsid w:val="0087018F"/>
    <w:rsid w:val="00870BE5"/>
    <w:rsid w:val="00871160"/>
    <w:rsid w:val="00871C31"/>
    <w:rsid w:val="00871E75"/>
    <w:rsid w:val="008721C7"/>
    <w:rsid w:val="00872560"/>
    <w:rsid w:val="00872B6E"/>
    <w:rsid w:val="00872DF9"/>
    <w:rsid w:val="008733F1"/>
    <w:rsid w:val="00873440"/>
    <w:rsid w:val="008739A0"/>
    <w:rsid w:val="00873E48"/>
    <w:rsid w:val="008742D3"/>
    <w:rsid w:val="0087431E"/>
    <w:rsid w:val="00875338"/>
    <w:rsid w:val="00875373"/>
    <w:rsid w:val="00876291"/>
    <w:rsid w:val="008768F0"/>
    <w:rsid w:val="0087702F"/>
    <w:rsid w:val="00877D3B"/>
    <w:rsid w:val="008806B4"/>
    <w:rsid w:val="00880DCB"/>
    <w:rsid w:val="00881099"/>
    <w:rsid w:val="008824DA"/>
    <w:rsid w:val="008828D0"/>
    <w:rsid w:val="00882A32"/>
    <w:rsid w:val="00882A91"/>
    <w:rsid w:val="00883B27"/>
    <w:rsid w:val="00883D91"/>
    <w:rsid w:val="008843EF"/>
    <w:rsid w:val="00884F85"/>
    <w:rsid w:val="0088553C"/>
    <w:rsid w:val="00885B78"/>
    <w:rsid w:val="00885E92"/>
    <w:rsid w:val="00886761"/>
    <w:rsid w:val="00886D3F"/>
    <w:rsid w:val="00886F40"/>
    <w:rsid w:val="008873CB"/>
    <w:rsid w:val="0088743D"/>
    <w:rsid w:val="00887B0D"/>
    <w:rsid w:val="00887FEF"/>
    <w:rsid w:val="0089078E"/>
    <w:rsid w:val="0089081E"/>
    <w:rsid w:val="008914A8"/>
    <w:rsid w:val="008916D4"/>
    <w:rsid w:val="0089198D"/>
    <w:rsid w:val="00892CAC"/>
    <w:rsid w:val="00893C64"/>
    <w:rsid w:val="00893D57"/>
    <w:rsid w:val="008945C1"/>
    <w:rsid w:val="0089569A"/>
    <w:rsid w:val="00895854"/>
    <w:rsid w:val="00895B6E"/>
    <w:rsid w:val="00895F97"/>
    <w:rsid w:val="00896297"/>
    <w:rsid w:val="00896D84"/>
    <w:rsid w:val="00896E93"/>
    <w:rsid w:val="00896EB1"/>
    <w:rsid w:val="00897254"/>
    <w:rsid w:val="00897621"/>
    <w:rsid w:val="008A13EF"/>
    <w:rsid w:val="008A1686"/>
    <w:rsid w:val="008A1871"/>
    <w:rsid w:val="008A1C57"/>
    <w:rsid w:val="008A2482"/>
    <w:rsid w:val="008A25E7"/>
    <w:rsid w:val="008A31CB"/>
    <w:rsid w:val="008A3306"/>
    <w:rsid w:val="008A359A"/>
    <w:rsid w:val="008A380D"/>
    <w:rsid w:val="008A47EB"/>
    <w:rsid w:val="008A4A91"/>
    <w:rsid w:val="008A4B88"/>
    <w:rsid w:val="008A51E7"/>
    <w:rsid w:val="008A54C3"/>
    <w:rsid w:val="008A5A90"/>
    <w:rsid w:val="008A5FA5"/>
    <w:rsid w:val="008A6912"/>
    <w:rsid w:val="008A6DDC"/>
    <w:rsid w:val="008A759F"/>
    <w:rsid w:val="008A7967"/>
    <w:rsid w:val="008A7F1F"/>
    <w:rsid w:val="008B04D1"/>
    <w:rsid w:val="008B0CAC"/>
    <w:rsid w:val="008B0E87"/>
    <w:rsid w:val="008B16CB"/>
    <w:rsid w:val="008B1807"/>
    <w:rsid w:val="008B385E"/>
    <w:rsid w:val="008B3A75"/>
    <w:rsid w:val="008B4DBB"/>
    <w:rsid w:val="008B4F9A"/>
    <w:rsid w:val="008B5380"/>
    <w:rsid w:val="008B5FC4"/>
    <w:rsid w:val="008B6777"/>
    <w:rsid w:val="008B6E7D"/>
    <w:rsid w:val="008B71F1"/>
    <w:rsid w:val="008B72C8"/>
    <w:rsid w:val="008B7A48"/>
    <w:rsid w:val="008B7D5A"/>
    <w:rsid w:val="008B7DD2"/>
    <w:rsid w:val="008C045B"/>
    <w:rsid w:val="008C0BE3"/>
    <w:rsid w:val="008C0DC7"/>
    <w:rsid w:val="008C0E11"/>
    <w:rsid w:val="008C143A"/>
    <w:rsid w:val="008C2247"/>
    <w:rsid w:val="008C2337"/>
    <w:rsid w:val="008C3A8C"/>
    <w:rsid w:val="008C3E6B"/>
    <w:rsid w:val="008C4B2F"/>
    <w:rsid w:val="008C4EB5"/>
    <w:rsid w:val="008C5190"/>
    <w:rsid w:val="008C5DA8"/>
    <w:rsid w:val="008C632E"/>
    <w:rsid w:val="008C6540"/>
    <w:rsid w:val="008C6F10"/>
    <w:rsid w:val="008C6F4E"/>
    <w:rsid w:val="008C7204"/>
    <w:rsid w:val="008C7537"/>
    <w:rsid w:val="008C7AAA"/>
    <w:rsid w:val="008D014D"/>
    <w:rsid w:val="008D09F0"/>
    <w:rsid w:val="008D0A54"/>
    <w:rsid w:val="008D0D4F"/>
    <w:rsid w:val="008D0EF9"/>
    <w:rsid w:val="008D13FA"/>
    <w:rsid w:val="008D1564"/>
    <w:rsid w:val="008D1B09"/>
    <w:rsid w:val="008D244B"/>
    <w:rsid w:val="008D2ECF"/>
    <w:rsid w:val="008D443F"/>
    <w:rsid w:val="008D46F2"/>
    <w:rsid w:val="008D484C"/>
    <w:rsid w:val="008D56BE"/>
    <w:rsid w:val="008D582F"/>
    <w:rsid w:val="008D5B5F"/>
    <w:rsid w:val="008D67E9"/>
    <w:rsid w:val="008D7175"/>
    <w:rsid w:val="008D7267"/>
    <w:rsid w:val="008D798D"/>
    <w:rsid w:val="008D7C60"/>
    <w:rsid w:val="008E0146"/>
    <w:rsid w:val="008E0B1E"/>
    <w:rsid w:val="008E0CC3"/>
    <w:rsid w:val="008E16A4"/>
    <w:rsid w:val="008E2981"/>
    <w:rsid w:val="008E31CA"/>
    <w:rsid w:val="008E35B1"/>
    <w:rsid w:val="008E400E"/>
    <w:rsid w:val="008E4339"/>
    <w:rsid w:val="008E45C6"/>
    <w:rsid w:val="008E47DB"/>
    <w:rsid w:val="008E4929"/>
    <w:rsid w:val="008E5ED8"/>
    <w:rsid w:val="008E6ADC"/>
    <w:rsid w:val="008E6EF3"/>
    <w:rsid w:val="008E7735"/>
    <w:rsid w:val="008E7D0F"/>
    <w:rsid w:val="008F0577"/>
    <w:rsid w:val="008F0757"/>
    <w:rsid w:val="008F0CA6"/>
    <w:rsid w:val="008F0D4F"/>
    <w:rsid w:val="008F1A1E"/>
    <w:rsid w:val="008F24E2"/>
    <w:rsid w:val="008F2FB1"/>
    <w:rsid w:val="008F3801"/>
    <w:rsid w:val="008F3EB6"/>
    <w:rsid w:val="008F42A7"/>
    <w:rsid w:val="008F4338"/>
    <w:rsid w:val="008F45EA"/>
    <w:rsid w:val="008F5179"/>
    <w:rsid w:val="008F5427"/>
    <w:rsid w:val="008F577A"/>
    <w:rsid w:val="008F5CDB"/>
    <w:rsid w:val="008F635A"/>
    <w:rsid w:val="008F63D6"/>
    <w:rsid w:val="008F739D"/>
    <w:rsid w:val="008F75ED"/>
    <w:rsid w:val="008F7771"/>
    <w:rsid w:val="008F7A1C"/>
    <w:rsid w:val="008F7FBD"/>
    <w:rsid w:val="00900632"/>
    <w:rsid w:val="00900C76"/>
    <w:rsid w:val="009015A8"/>
    <w:rsid w:val="00901AD0"/>
    <w:rsid w:val="00901B44"/>
    <w:rsid w:val="0090248C"/>
    <w:rsid w:val="0090266B"/>
    <w:rsid w:val="00902E3F"/>
    <w:rsid w:val="0090368F"/>
    <w:rsid w:val="00903A5C"/>
    <w:rsid w:val="00903C10"/>
    <w:rsid w:val="00903CAE"/>
    <w:rsid w:val="00903E3B"/>
    <w:rsid w:val="00904010"/>
    <w:rsid w:val="0090416C"/>
    <w:rsid w:val="009047E7"/>
    <w:rsid w:val="00904F4E"/>
    <w:rsid w:val="009059CB"/>
    <w:rsid w:val="00905D4D"/>
    <w:rsid w:val="00905FF1"/>
    <w:rsid w:val="0090679D"/>
    <w:rsid w:val="00906C89"/>
    <w:rsid w:val="00907997"/>
    <w:rsid w:val="00910B87"/>
    <w:rsid w:val="00910D8A"/>
    <w:rsid w:val="00910ECA"/>
    <w:rsid w:val="00911086"/>
    <w:rsid w:val="0091155A"/>
    <w:rsid w:val="009117B9"/>
    <w:rsid w:val="00912D13"/>
    <w:rsid w:val="00913155"/>
    <w:rsid w:val="009139F5"/>
    <w:rsid w:val="00914207"/>
    <w:rsid w:val="00914725"/>
    <w:rsid w:val="00915244"/>
    <w:rsid w:val="009153CC"/>
    <w:rsid w:val="00916606"/>
    <w:rsid w:val="00916B01"/>
    <w:rsid w:val="00916B6E"/>
    <w:rsid w:val="009179B7"/>
    <w:rsid w:val="00917BF2"/>
    <w:rsid w:val="00917F2E"/>
    <w:rsid w:val="009200C7"/>
    <w:rsid w:val="00920465"/>
    <w:rsid w:val="009205D4"/>
    <w:rsid w:val="00920854"/>
    <w:rsid w:val="00920DD4"/>
    <w:rsid w:val="00921224"/>
    <w:rsid w:val="00921400"/>
    <w:rsid w:val="00922135"/>
    <w:rsid w:val="00922D35"/>
    <w:rsid w:val="00923306"/>
    <w:rsid w:val="00923CA8"/>
    <w:rsid w:val="009242A9"/>
    <w:rsid w:val="009247C4"/>
    <w:rsid w:val="0092494E"/>
    <w:rsid w:val="00925766"/>
    <w:rsid w:val="009259B1"/>
    <w:rsid w:val="00925C01"/>
    <w:rsid w:val="00926C52"/>
    <w:rsid w:val="00927441"/>
    <w:rsid w:val="00927533"/>
    <w:rsid w:val="009306CD"/>
    <w:rsid w:val="009307E8"/>
    <w:rsid w:val="00930906"/>
    <w:rsid w:val="00930F87"/>
    <w:rsid w:val="009313CF"/>
    <w:rsid w:val="00931768"/>
    <w:rsid w:val="00931D9F"/>
    <w:rsid w:val="00931F07"/>
    <w:rsid w:val="00932360"/>
    <w:rsid w:val="00932EE5"/>
    <w:rsid w:val="00933146"/>
    <w:rsid w:val="009341D3"/>
    <w:rsid w:val="0093474E"/>
    <w:rsid w:val="00934A2F"/>
    <w:rsid w:val="00934C44"/>
    <w:rsid w:val="009350A2"/>
    <w:rsid w:val="00935464"/>
    <w:rsid w:val="0093588D"/>
    <w:rsid w:val="00935A4B"/>
    <w:rsid w:val="00936436"/>
    <w:rsid w:val="009365B3"/>
    <w:rsid w:val="00937DE4"/>
    <w:rsid w:val="00940168"/>
    <w:rsid w:val="00940216"/>
    <w:rsid w:val="00941102"/>
    <w:rsid w:val="00941623"/>
    <w:rsid w:val="00941A9D"/>
    <w:rsid w:val="009426BF"/>
    <w:rsid w:val="00943C9E"/>
    <w:rsid w:val="00943E73"/>
    <w:rsid w:val="009440E4"/>
    <w:rsid w:val="00944457"/>
    <w:rsid w:val="00944A97"/>
    <w:rsid w:val="00945A46"/>
    <w:rsid w:val="00945A9E"/>
    <w:rsid w:val="00945B75"/>
    <w:rsid w:val="00945F1B"/>
    <w:rsid w:val="009464BB"/>
    <w:rsid w:val="00947741"/>
    <w:rsid w:val="00947FBC"/>
    <w:rsid w:val="009502B9"/>
    <w:rsid w:val="009506E6"/>
    <w:rsid w:val="00950E59"/>
    <w:rsid w:val="00951A2F"/>
    <w:rsid w:val="00952525"/>
    <w:rsid w:val="009526D8"/>
    <w:rsid w:val="009529B7"/>
    <w:rsid w:val="00952D2F"/>
    <w:rsid w:val="00952E34"/>
    <w:rsid w:val="00952E5C"/>
    <w:rsid w:val="00952FFB"/>
    <w:rsid w:val="00953248"/>
    <w:rsid w:val="009535C4"/>
    <w:rsid w:val="009537AC"/>
    <w:rsid w:val="00953DEC"/>
    <w:rsid w:val="00953DEF"/>
    <w:rsid w:val="009545AD"/>
    <w:rsid w:val="009550B7"/>
    <w:rsid w:val="0095556D"/>
    <w:rsid w:val="009555AF"/>
    <w:rsid w:val="009563FA"/>
    <w:rsid w:val="00956718"/>
    <w:rsid w:val="009579C3"/>
    <w:rsid w:val="00957D77"/>
    <w:rsid w:val="00957DEF"/>
    <w:rsid w:val="0096002D"/>
    <w:rsid w:val="009603BF"/>
    <w:rsid w:val="00960D1B"/>
    <w:rsid w:val="009612AD"/>
    <w:rsid w:val="00961544"/>
    <w:rsid w:val="00961B6A"/>
    <w:rsid w:val="00961F25"/>
    <w:rsid w:val="0096201E"/>
    <w:rsid w:val="0096267C"/>
    <w:rsid w:val="009627D1"/>
    <w:rsid w:val="0096307B"/>
    <w:rsid w:val="009633E6"/>
    <w:rsid w:val="0096343C"/>
    <w:rsid w:val="009634DB"/>
    <w:rsid w:val="0096387C"/>
    <w:rsid w:val="00963AE8"/>
    <w:rsid w:val="00964001"/>
    <w:rsid w:val="0096610E"/>
    <w:rsid w:val="00966F7A"/>
    <w:rsid w:val="00967917"/>
    <w:rsid w:val="0096792E"/>
    <w:rsid w:val="00967BDA"/>
    <w:rsid w:val="00967BE0"/>
    <w:rsid w:val="00967F9B"/>
    <w:rsid w:val="009702C5"/>
    <w:rsid w:val="00970781"/>
    <w:rsid w:val="00970902"/>
    <w:rsid w:val="00970D50"/>
    <w:rsid w:val="00971048"/>
    <w:rsid w:val="00971122"/>
    <w:rsid w:val="0097172E"/>
    <w:rsid w:val="00971999"/>
    <w:rsid w:val="00971DE5"/>
    <w:rsid w:val="00973303"/>
    <w:rsid w:val="00973E2E"/>
    <w:rsid w:val="009745B5"/>
    <w:rsid w:val="009759E8"/>
    <w:rsid w:val="009765DD"/>
    <w:rsid w:val="00976813"/>
    <w:rsid w:val="00976CED"/>
    <w:rsid w:val="00976F38"/>
    <w:rsid w:val="00977687"/>
    <w:rsid w:val="00977A00"/>
    <w:rsid w:val="00977BC1"/>
    <w:rsid w:val="0098027F"/>
    <w:rsid w:val="00980390"/>
    <w:rsid w:val="00980409"/>
    <w:rsid w:val="00980E3F"/>
    <w:rsid w:val="009815A1"/>
    <w:rsid w:val="00982550"/>
    <w:rsid w:val="009825B3"/>
    <w:rsid w:val="00982694"/>
    <w:rsid w:val="0098274A"/>
    <w:rsid w:val="009827EB"/>
    <w:rsid w:val="00982BDD"/>
    <w:rsid w:val="009830BF"/>
    <w:rsid w:val="009830C1"/>
    <w:rsid w:val="00983614"/>
    <w:rsid w:val="00983B0A"/>
    <w:rsid w:val="00983BF8"/>
    <w:rsid w:val="0098431B"/>
    <w:rsid w:val="009845E9"/>
    <w:rsid w:val="00984716"/>
    <w:rsid w:val="0098472F"/>
    <w:rsid w:val="00984AE0"/>
    <w:rsid w:val="00985439"/>
    <w:rsid w:val="009855E2"/>
    <w:rsid w:val="00985617"/>
    <w:rsid w:val="00985992"/>
    <w:rsid w:val="00985BB8"/>
    <w:rsid w:val="00986BDD"/>
    <w:rsid w:val="00987225"/>
    <w:rsid w:val="009879FD"/>
    <w:rsid w:val="00990160"/>
    <w:rsid w:val="009904F3"/>
    <w:rsid w:val="00990BB7"/>
    <w:rsid w:val="009911E3"/>
    <w:rsid w:val="009916EA"/>
    <w:rsid w:val="009921A8"/>
    <w:rsid w:val="00992471"/>
    <w:rsid w:val="0099317B"/>
    <w:rsid w:val="009938AA"/>
    <w:rsid w:val="00993DA9"/>
    <w:rsid w:val="0099459F"/>
    <w:rsid w:val="00994924"/>
    <w:rsid w:val="00994AAA"/>
    <w:rsid w:val="00995EE7"/>
    <w:rsid w:val="0099609D"/>
    <w:rsid w:val="00997566"/>
    <w:rsid w:val="00997AA8"/>
    <w:rsid w:val="00997AFA"/>
    <w:rsid w:val="00997C46"/>
    <w:rsid w:val="00997FBE"/>
    <w:rsid w:val="009A04CA"/>
    <w:rsid w:val="009A0FF3"/>
    <w:rsid w:val="009A173C"/>
    <w:rsid w:val="009A21C9"/>
    <w:rsid w:val="009A223E"/>
    <w:rsid w:val="009A27BA"/>
    <w:rsid w:val="009A2937"/>
    <w:rsid w:val="009A29F9"/>
    <w:rsid w:val="009A330C"/>
    <w:rsid w:val="009A36A7"/>
    <w:rsid w:val="009A3B23"/>
    <w:rsid w:val="009A3BDB"/>
    <w:rsid w:val="009A3D5E"/>
    <w:rsid w:val="009A4B7F"/>
    <w:rsid w:val="009A4B88"/>
    <w:rsid w:val="009A518F"/>
    <w:rsid w:val="009A53AC"/>
    <w:rsid w:val="009A7827"/>
    <w:rsid w:val="009A7DFC"/>
    <w:rsid w:val="009B05B8"/>
    <w:rsid w:val="009B0682"/>
    <w:rsid w:val="009B06B0"/>
    <w:rsid w:val="009B079D"/>
    <w:rsid w:val="009B0D79"/>
    <w:rsid w:val="009B1831"/>
    <w:rsid w:val="009B1974"/>
    <w:rsid w:val="009B21DF"/>
    <w:rsid w:val="009B2209"/>
    <w:rsid w:val="009B2786"/>
    <w:rsid w:val="009B28C7"/>
    <w:rsid w:val="009B2DB9"/>
    <w:rsid w:val="009B3505"/>
    <w:rsid w:val="009B392E"/>
    <w:rsid w:val="009B4492"/>
    <w:rsid w:val="009B46D9"/>
    <w:rsid w:val="009B48F4"/>
    <w:rsid w:val="009B4D89"/>
    <w:rsid w:val="009B4F5A"/>
    <w:rsid w:val="009B56C6"/>
    <w:rsid w:val="009B5866"/>
    <w:rsid w:val="009B5B24"/>
    <w:rsid w:val="009B60F6"/>
    <w:rsid w:val="009B680A"/>
    <w:rsid w:val="009B6B5F"/>
    <w:rsid w:val="009B6BB5"/>
    <w:rsid w:val="009B6F4C"/>
    <w:rsid w:val="009B758A"/>
    <w:rsid w:val="009B7B3E"/>
    <w:rsid w:val="009B7DB0"/>
    <w:rsid w:val="009B7ED4"/>
    <w:rsid w:val="009B7FA1"/>
    <w:rsid w:val="009C193D"/>
    <w:rsid w:val="009C1C61"/>
    <w:rsid w:val="009C1E1D"/>
    <w:rsid w:val="009C23EB"/>
    <w:rsid w:val="009C2488"/>
    <w:rsid w:val="009C2B07"/>
    <w:rsid w:val="009C2E24"/>
    <w:rsid w:val="009C316E"/>
    <w:rsid w:val="009C32CA"/>
    <w:rsid w:val="009C3443"/>
    <w:rsid w:val="009C3A06"/>
    <w:rsid w:val="009C42B0"/>
    <w:rsid w:val="009C4354"/>
    <w:rsid w:val="009C44CE"/>
    <w:rsid w:val="009C4C10"/>
    <w:rsid w:val="009C4F03"/>
    <w:rsid w:val="009C5310"/>
    <w:rsid w:val="009C62C8"/>
    <w:rsid w:val="009C6700"/>
    <w:rsid w:val="009C6B61"/>
    <w:rsid w:val="009C6E1A"/>
    <w:rsid w:val="009C7FC4"/>
    <w:rsid w:val="009D01F4"/>
    <w:rsid w:val="009D06C4"/>
    <w:rsid w:val="009D118F"/>
    <w:rsid w:val="009D14F6"/>
    <w:rsid w:val="009D15A6"/>
    <w:rsid w:val="009D1640"/>
    <w:rsid w:val="009D197B"/>
    <w:rsid w:val="009D3723"/>
    <w:rsid w:val="009D391A"/>
    <w:rsid w:val="009D3E91"/>
    <w:rsid w:val="009D43AB"/>
    <w:rsid w:val="009D43F1"/>
    <w:rsid w:val="009D45C3"/>
    <w:rsid w:val="009D4927"/>
    <w:rsid w:val="009D49F5"/>
    <w:rsid w:val="009D4BD3"/>
    <w:rsid w:val="009D5188"/>
    <w:rsid w:val="009D5371"/>
    <w:rsid w:val="009D5AEB"/>
    <w:rsid w:val="009D5E36"/>
    <w:rsid w:val="009D609D"/>
    <w:rsid w:val="009D6907"/>
    <w:rsid w:val="009D6A43"/>
    <w:rsid w:val="009D6F10"/>
    <w:rsid w:val="009D724A"/>
    <w:rsid w:val="009D7F3F"/>
    <w:rsid w:val="009E01D6"/>
    <w:rsid w:val="009E0AEF"/>
    <w:rsid w:val="009E0D56"/>
    <w:rsid w:val="009E114C"/>
    <w:rsid w:val="009E202A"/>
    <w:rsid w:val="009E2B07"/>
    <w:rsid w:val="009E2CCF"/>
    <w:rsid w:val="009E420B"/>
    <w:rsid w:val="009E43BE"/>
    <w:rsid w:val="009E5EB4"/>
    <w:rsid w:val="009E640D"/>
    <w:rsid w:val="009E72E5"/>
    <w:rsid w:val="009E795B"/>
    <w:rsid w:val="009F06E2"/>
    <w:rsid w:val="009F0AA4"/>
    <w:rsid w:val="009F0EC7"/>
    <w:rsid w:val="009F11F0"/>
    <w:rsid w:val="009F16E2"/>
    <w:rsid w:val="009F266C"/>
    <w:rsid w:val="009F2A8F"/>
    <w:rsid w:val="009F2EA6"/>
    <w:rsid w:val="009F37E1"/>
    <w:rsid w:val="009F3A93"/>
    <w:rsid w:val="009F3D6F"/>
    <w:rsid w:val="009F42FA"/>
    <w:rsid w:val="009F45FB"/>
    <w:rsid w:val="009F59A9"/>
    <w:rsid w:val="009F5F0F"/>
    <w:rsid w:val="009F658D"/>
    <w:rsid w:val="009F665B"/>
    <w:rsid w:val="009F6761"/>
    <w:rsid w:val="009F7155"/>
    <w:rsid w:val="009F726B"/>
    <w:rsid w:val="009F728E"/>
    <w:rsid w:val="009F741D"/>
    <w:rsid w:val="009F76C5"/>
    <w:rsid w:val="009F79B0"/>
    <w:rsid w:val="009F79DC"/>
    <w:rsid w:val="009F7CE2"/>
    <w:rsid w:val="00A01986"/>
    <w:rsid w:val="00A0205E"/>
    <w:rsid w:val="00A025ED"/>
    <w:rsid w:val="00A0266B"/>
    <w:rsid w:val="00A030BA"/>
    <w:rsid w:val="00A03666"/>
    <w:rsid w:val="00A03E63"/>
    <w:rsid w:val="00A03F66"/>
    <w:rsid w:val="00A0496D"/>
    <w:rsid w:val="00A0505C"/>
    <w:rsid w:val="00A056AC"/>
    <w:rsid w:val="00A05898"/>
    <w:rsid w:val="00A05D16"/>
    <w:rsid w:val="00A06D21"/>
    <w:rsid w:val="00A06E1A"/>
    <w:rsid w:val="00A06E5C"/>
    <w:rsid w:val="00A06F40"/>
    <w:rsid w:val="00A06F5C"/>
    <w:rsid w:val="00A07EEE"/>
    <w:rsid w:val="00A105EE"/>
    <w:rsid w:val="00A1088F"/>
    <w:rsid w:val="00A10A1B"/>
    <w:rsid w:val="00A113C8"/>
    <w:rsid w:val="00A11700"/>
    <w:rsid w:val="00A11CE6"/>
    <w:rsid w:val="00A12308"/>
    <w:rsid w:val="00A12818"/>
    <w:rsid w:val="00A129A3"/>
    <w:rsid w:val="00A12C64"/>
    <w:rsid w:val="00A12D3A"/>
    <w:rsid w:val="00A12E38"/>
    <w:rsid w:val="00A13837"/>
    <w:rsid w:val="00A13C91"/>
    <w:rsid w:val="00A14255"/>
    <w:rsid w:val="00A14824"/>
    <w:rsid w:val="00A14B14"/>
    <w:rsid w:val="00A14CE0"/>
    <w:rsid w:val="00A154A2"/>
    <w:rsid w:val="00A15C1C"/>
    <w:rsid w:val="00A15F91"/>
    <w:rsid w:val="00A160C4"/>
    <w:rsid w:val="00A1621F"/>
    <w:rsid w:val="00A1622D"/>
    <w:rsid w:val="00A16585"/>
    <w:rsid w:val="00A16625"/>
    <w:rsid w:val="00A16AD4"/>
    <w:rsid w:val="00A16EFE"/>
    <w:rsid w:val="00A173F0"/>
    <w:rsid w:val="00A174F0"/>
    <w:rsid w:val="00A177FA"/>
    <w:rsid w:val="00A17CFD"/>
    <w:rsid w:val="00A17ECA"/>
    <w:rsid w:val="00A20661"/>
    <w:rsid w:val="00A20A75"/>
    <w:rsid w:val="00A219B9"/>
    <w:rsid w:val="00A221F9"/>
    <w:rsid w:val="00A22222"/>
    <w:rsid w:val="00A223E0"/>
    <w:rsid w:val="00A22411"/>
    <w:rsid w:val="00A23612"/>
    <w:rsid w:val="00A236B7"/>
    <w:rsid w:val="00A23CE4"/>
    <w:rsid w:val="00A24602"/>
    <w:rsid w:val="00A247E7"/>
    <w:rsid w:val="00A24F47"/>
    <w:rsid w:val="00A2565D"/>
    <w:rsid w:val="00A2597E"/>
    <w:rsid w:val="00A259BD"/>
    <w:rsid w:val="00A25F89"/>
    <w:rsid w:val="00A26FC2"/>
    <w:rsid w:val="00A27249"/>
    <w:rsid w:val="00A27D41"/>
    <w:rsid w:val="00A3024C"/>
    <w:rsid w:val="00A307B3"/>
    <w:rsid w:val="00A30A04"/>
    <w:rsid w:val="00A30FC5"/>
    <w:rsid w:val="00A31839"/>
    <w:rsid w:val="00A31DA3"/>
    <w:rsid w:val="00A31EDB"/>
    <w:rsid w:val="00A32AB3"/>
    <w:rsid w:val="00A32C25"/>
    <w:rsid w:val="00A32E9C"/>
    <w:rsid w:val="00A332BA"/>
    <w:rsid w:val="00A3374D"/>
    <w:rsid w:val="00A33A37"/>
    <w:rsid w:val="00A33FF0"/>
    <w:rsid w:val="00A35CF1"/>
    <w:rsid w:val="00A36370"/>
    <w:rsid w:val="00A3641C"/>
    <w:rsid w:val="00A36428"/>
    <w:rsid w:val="00A36CAB"/>
    <w:rsid w:val="00A36D5D"/>
    <w:rsid w:val="00A371A2"/>
    <w:rsid w:val="00A37EBA"/>
    <w:rsid w:val="00A37EBF"/>
    <w:rsid w:val="00A40250"/>
    <w:rsid w:val="00A40A2C"/>
    <w:rsid w:val="00A4177A"/>
    <w:rsid w:val="00A41936"/>
    <w:rsid w:val="00A41B45"/>
    <w:rsid w:val="00A41C9F"/>
    <w:rsid w:val="00A422E8"/>
    <w:rsid w:val="00A4285D"/>
    <w:rsid w:val="00A4368F"/>
    <w:rsid w:val="00A43AB4"/>
    <w:rsid w:val="00A4424F"/>
    <w:rsid w:val="00A44447"/>
    <w:rsid w:val="00A45909"/>
    <w:rsid w:val="00A45A3B"/>
    <w:rsid w:val="00A45CF3"/>
    <w:rsid w:val="00A45D0C"/>
    <w:rsid w:val="00A47438"/>
    <w:rsid w:val="00A50A51"/>
    <w:rsid w:val="00A51075"/>
    <w:rsid w:val="00A51119"/>
    <w:rsid w:val="00A51438"/>
    <w:rsid w:val="00A51609"/>
    <w:rsid w:val="00A51723"/>
    <w:rsid w:val="00A51847"/>
    <w:rsid w:val="00A5188D"/>
    <w:rsid w:val="00A5196C"/>
    <w:rsid w:val="00A539B2"/>
    <w:rsid w:val="00A53AD1"/>
    <w:rsid w:val="00A541D9"/>
    <w:rsid w:val="00A5422A"/>
    <w:rsid w:val="00A54813"/>
    <w:rsid w:val="00A54A8D"/>
    <w:rsid w:val="00A553AF"/>
    <w:rsid w:val="00A555B9"/>
    <w:rsid w:val="00A55901"/>
    <w:rsid w:val="00A55C80"/>
    <w:rsid w:val="00A56A8D"/>
    <w:rsid w:val="00A56D63"/>
    <w:rsid w:val="00A56E13"/>
    <w:rsid w:val="00A56F4E"/>
    <w:rsid w:val="00A574C2"/>
    <w:rsid w:val="00A5768A"/>
    <w:rsid w:val="00A579D3"/>
    <w:rsid w:val="00A6024B"/>
    <w:rsid w:val="00A60315"/>
    <w:rsid w:val="00A60325"/>
    <w:rsid w:val="00A60DF4"/>
    <w:rsid w:val="00A60E7F"/>
    <w:rsid w:val="00A6136B"/>
    <w:rsid w:val="00A61D6F"/>
    <w:rsid w:val="00A629BA"/>
    <w:rsid w:val="00A62EC6"/>
    <w:rsid w:val="00A62FC3"/>
    <w:rsid w:val="00A63088"/>
    <w:rsid w:val="00A63964"/>
    <w:rsid w:val="00A63D59"/>
    <w:rsid w:val="00A64051"/>
    <w:rsid w:val="00A6423F"/>
    <w:rsid w:val="00A6441B"/>
    <w:rsid w:val="00A65823"/>
    <w:rsid w:val="00A65894"/>
    <w:rsid w:val="00A658BC"/>
    <w:rsid w:val="00A661FD"/>
    <w:rsid w:val="00A66A96"/>
    <w:rsid w:val="00A66D06"/>
    <w:rsid w:val="00A6790C"/>
    <w:rsid w:val="00A7047B"/>
    <w:rsid w:val="00A70DAB"/>
    <w:rsid w:val="00A70DC3"/>
    <w:rsid w:val="00A710D5"/>
    <w:rsid w:val="00A711AD"/>
    <w:rsid w:val="00A7155A"/>
    <w:rsid w:val="00A71725"/>
    <w:rsid w:val="00A71A29"/>
    <w:rsid w:val="00A71ADF"/>
    <w:rsid w:val="00A71EDE"/>
    <w:rsid w:val="00A7285B"/>
    <w:rsid w:val="00A7285F"/>
    <w:rsid w:val="00A72CBA"/>
    <w:rsid w:val="00A73AF7"/>
    <w:rsid w:val="00A73E23"/>
    <w:rsid w:val="00A7450A"/>
    <w:rsid w:val="00A74A08"/>
    <w:rsid w:val="00A75BEE"/>
    <w:rsid w:val="00A75DC8"/>
    <w:rsid w:val="00A763A4"/>
    <w:rsid w:val="00A764A4"/>
    <w:rsid w:val="00A765BA"/>
    <w:rsid w:val="00A768E7"/>
    <w:rsid w:val="00A77CFB"/>
    <w:rsid w:val="00A77D07"/>
    <w:rsid w:val="00A77DBF"/>
    <w:rsid w:val="00A8048D"/>
    <w:rsid w:val="00A80523"/>
    <w:rsid w:val="00A813DF"/>
    <w:rsid w:val="00A8186D"/>
    <w:rsid w:val="00A8217B"/>
    <w:rsid w:val="00A8269C"/>
    <w:rsid w:val="00A826B8"/>
    <w:rsid w:val="00A82A36"/>
    <w:rsid w:val="00A83DE1"/>
    <w:rsid w:val="00A841F6"/>
    <w:rsid w:val="00A847F0"/>
    <w:rsid w:val="00A85422"/>
    <w:rsid w:val="00A85BB2"/>
    <w:rsid w:val="00A85DF8"/>
    <w:rsid w:val="00A87683"/>
    <w:rsid w:val="00A877D5"/>
    <w:rsid w:val="00A87C8C"/>
    <w:rsid w:val="00A87EA9"/>
    <w:rsid w:val="00A90CE2"/>
    <w:rsid w:val="00A911E2"/>
    <w:rsid w:val="00A915FC"/>
    <w:rsid w:val="00A916A5"/>
    <w:rsid w:val="00A92199"/>
    <w:rsid w:val="00A927B4"/>
    <w:rsid w:val="00A92C15"/>
    <w:rsid w:val="00A93502"/>
    <w:rsid w:val="00A937F7"/>
    <w:rsid w:val="00A939C4"/>
    <w:rsid w:val="00A93A2B"/>
    <w:rsid w:val="00A942A5"/>
    <w:rsid w:val="00A94E5C"/>
    <w:rsid w:val="00A96907"/>
    <w:rsid w:val="00A96C65"/>
    <w:rsid w:val="00A96E3F"/>
    <w:rsid w:val="00A97597"/>
    <w:rsid w:val="00A9782A"/>
    <w:rsid w:val="00A97FE9"/>
    <w:rsid w:val="00AA0A8D"/>
    <w:rsid w:val="00AA0B98"/>
    <w:rsid w:val="00AA1008"/>
    <w:rsid w:val="00AA168D"/>
    <w:rsid w:val="00AA18AA"/>
    <w:rsid w:val="00AA1B5E"/>
    <w:rsid w:val="00AA1BB3"/>
    <w:rsid w:val="00AA3330"/>
    <w:rsid w:val="00AA36C1"/>
    <w:rsid w:val="00AA380C"/>
    <w:rsid w:val="00AA388E"/>
    <w:rsid w:val="00AA3D63"/>
    <w:rsid w:val="00AA460D"/>
    <w:rsid w:val="00AA4F41"/>
    <w:rsid w:val="00AA60F3"/>
    <w:rsid w:val="00AA6507"/>
    <w:rsid w:val="00AA717B"/>
    <w:rsid w:val="00AA731A"/>
    <w:rsid w:val="00AA7C0C"/>
    <w:rsid w:val="00AB0107"/>
    <w:rsid w:val="00AB03DA"/>
    <w:rsid w:val="00AB04B9"/>
    <w:rsid w:val="00AB12F8"/>
    <w:rsid w:val="00AB1D8B"/>
    <w:rsid w:val="00AB1F0F"/>
    <w:rsid w:val="00AB2836"/>
    <w:rsid w:val="00AB2A03"/>
    <w:rsid w:val="00AB339A"/>
    <w:rsid w:val="00AB38B0"/>
    <w:rsid w:val="00AB3B6C"/>
    <w:rsid w:val="00AB3BB8"/>
    <w:rsid w:val="00AB48AA"/>
    <w:rsid w:val="00AB5462"/>
    <w:rsid w:val="00AB5605"/>
    <w:rsid w:val="00AB5768"/>
    <w:rsid w:val="00AB5B41"/>
    <w:rsid w:val="00AB5FFE"/>
    <w:rsid w:val="00AB61C4"/>
    <w:rsid w:val="00AB7C9D"/>
    <w:rsid w:val="00AC0A2E"/>
    <w:rsid w:val="00AC0C70"/>
    <w:rsid w:val="00AC0E76"/>
    <w:rsid w:val="00AC0EFA"/>
    <w:rsid w:val="00AC0FB4"/>
    <w:rsid w:val="00AC1732"/>
    <w:rsid w:val="00AC1EFD"/>
    <w:rsid w:val="00AC22C7"/>
    <w:rsid w:val="00AC3470"/>
    <w:rsid w:val="00AC35AB"/>
    <w:rsid w:val="00AC38E5"/>
    <w:rsid w:val="00AC3BCF"/>
    <w:rsid w:val="00AC3D66"/>
    <w:rsid w:val="00AC43EE"/>
    <w:rsid w:val="00AC467D"/>
    <w:rsid w:val="00AC46C2"/>
    <w:rsid w:val="00AC4951"/>
    <w:rsid w:val="00AC5710"/>
    <w:rsid w:val="00AC6573"/>
    <w:rsid w:val="00AC794B"/>
    <w:rsid w:val="00AC7D49"/>
    <w:rsid w:val="00AD034E"/>
    <w:rsid w:val="00AD08AC"/>
    <w:rsid w:val="00AD1E96"/>
    <w:rsid w:val="00AD24AA"/>
    <w:rsid w:val="00AD2845"/>
    <w:rsid w:val="00AD2B9C"/>
    <w:rsid w:val="00AD2BEC"/>
    <w:rsid w:val="00AD2C89"/>
    <w:rsid w:val="00AD44A9"/>
    <w:rsid w:val="00AD4C23"/>
    <w:rsid w:val="00AD4F1B"/>
    <w:rsid w:val="00AD5790"/>
    <w:rsid w:val="00AD5AFD"/>
    <w:rsid w:val="00AD6B46"/>
    <w:rsid w:val="00AD7522"/>
    <w:rsid w:val="00AE0112"/>
    <w:rsid w:val="00AE020B"/>
    <w:rsid w:val="00AE083A"/>
    <w:rsid w:val="00AE08FD"/>
    <w:rsid w:val="00AE0905"/>
    <w:rsid w:val="00AE0A57"/>
    <w:rsid w:val="00AE1614"/>
    <w:rsid w:val="00AE2506"/>
    <w:rsid w:val="00AE266B"/>
    <w:rsid w:val="00AE3308"/>
    <w:rsid w:val="00AE34DC"/>
    <w:rsid w:val="00AE3E30"/>
    <w:rsid w:val="00AE3FD8"/>
    <w:rsid w:val="00AE41B6"/>
    <w:rsid w:val="00AE489D"/>
    <w:rsid w:val="00AE5302"/>
    <w:rsid w:val="00AE53F6"/>
    <w:rsid w:val="00AE5858"/>
    <w:rsid w:val="00AE58CF"/>
    <w:rsid w:val="00AE5A97"/>
    <w:rsid w:val="00AE5B45"/>
    <w:rsid w:val="00AE687A"/>
    <w:rsid w:val="00AE6A61"/>
    <w:rsid w:val="00AE701B"/>
    <w:rsid w:val="00AE71C3"/>
    <w:rsid w:val="00AE748A"/>
    <w:rsid w:val="00AF0456"/>
    <w:rsid w:val="00AF0A62"/>
    <w:rsid w:val="00AF0BC9"/>
    <w:rsid w:val="00AF1583"/>
    <w:rsid w:val="00AF1DA8"/>
    <w:rsid w:val="00AF2000"/>
    <w:rsid w:val="00AF24E6"/>
    <w:rsid w:val="00AF2D74"/>
    <w:rsid w:val="00AF2ED8"/>
    <w:rsid w:val="00AF304D"/>
    <w:rsid w:val="00AF38ED"/>
    <w:rsid w:val="00AF3D2E"/>
    <w:rsid w:val="00AF4EFF"/>
    <w:rsid w:val="00AF545C"/>
    <w:rsid w:val="00AF57AA"/>
    <w:rsid w:val="00AF59B5"/>
    <w:rsid w:val="00AF5CD6"/>
    <w:rsid w:val="00AF5FF6"/>
    <w:rsid w:val="00AF61ED"/>
    <w:rsid w:val="00AF643D"/>
    <w:rsid w:val="00AF689B"/>
    <w:rsid w:val="00AF6C90"/>
    <w:rsid w:val="00AF72F4"/>
    <w:rsid w:val="00AF7EC4"/>
    <w:rsid w:val="00B0049A"/>
    <w:rsid w:val="00B00896"/>
    <w:rsid w:val="00B0199D"/>
    <w:rsid w:val="00B01E78"/>
    <w:rsid w:val="00B03FA1"/>
    <w:rsid w:val="00B03FE1"/>
    <w:rsid w:val="00B04125"/>
    <w:rsid w:val="00B04275"/>
    <w:rsid w:val="00B047A0"/>
    <w:rsid w:val="00B047E0"/>
    <w:rsid w:val="00B0484C"/>
    <w:rsid w:val="00B049AA"/>
    <w:rsid w:val="00B04D05"/>
    <w:rsid w:val="00B05A21"/>
    <w:rsid w:val="00B05C41"/>
    <w:rsid w:val="00B0610A"/>
    <w:rsid w:val="00B0725A"/>
    <w:rsid w:val="00B07B64"/>
    <w:rsid w:val="00B07C96"/>
    <w:rsid w:val="00B10407"/>
    <w:rsid w:val="00B11054"/>
    <w:rsid w:val="00B1196F"/>
    <w:rsid w:val="00B11AF0"/>
    <w:rsid w:val="00B12433"/>
    <w:rsid w:val="00B124E8"/>
    <w:rsid w:val="00B12565"/>
    <w:rsid w:val="00B13168"/>
    <w:rsid w:val="00B13534"/>
    <w:rsid w:val="00B137E5"/>
    <w:rsid w:val="00B14832"/>
    <w:rsid w:val="00B156FE"/>
    <w:rsid w:val="00B15EA2"/>
    <w:rsid w:val="00B16062"/>
    <w:rsid w:val="00B1758C"/>
    <w:rsid w:val="00B17729"/>
    <w:rsid w:val="00B17AAA"/>
    <w:rsid w:val="00B20552"/>
    <w:rsid w:val="00B20750"/>
    <w:rsid w:val="00B2117E"/>
    <w:rsid w:val="00B214F9"/>
    <w:rsid w:val="00B21702"/>
    <w:rsid w:val="00B2193B"/>
    <w:rsid w:val="00B21BDC"/>
    <w:rsid w:val="00B21C7D"/>
    <w:rsid w:val="00B2220F"/>
    <w:rsid w:val="00B22F5B"/>
    <w:rsid w:val="00B22FB0"/>
    <w:rsid w:val="00B23080"/>
    <w:rsid w:val="00B23E51"/>
    <w:rsid w:val="00B24A22"/>
    <w:rsid w:val="00B24B46"/>
    <w:rsid w:val="00B24CB7"/>
    <w:rsid w:val="00B25117"/>
    <w:rsid w:val="00B254BF"/>
    <w:rsid w:val="00B25619"/>
    <w:rsid w:val="00B2579F"/>
    <w:rsid w:val="00B262DE"/>
    <w:rsid w:val="00B2639F"/>
    <w:rsid w:val="00B26677"/>
    <w:rsid w:val="00B26A5C"/>
    <w:rsid w:val="00B26CBD"/>
    <w:rsid w:val="00B26D55"/>
    <w:rsid w:val="00B26F8B"/>
    <w:rsid w:val="00B272D8"/>
    <w:rsid w:val="00B274DE"/>
    <w:rsid w:val="00B2790E"/>
    <w:rsid w:val="00B27AF4"/>
    <w:rsid w:val="00B3017E"/>
    <w:rsid w:val="00B304CE"/>
    <w:rsid w:val="00B30744"/>
    <w:rsid w:val="00B30DE5"/>
    <w:rsid w:val="00B30DEE"/>
    <w:rsid w:val="00B30F4D"/>
    <w:rsid w:val="00B31D26"/>
    <w:rsid w:val="00B31D40"/>
    <w:rsid w:val="00B32378"/>
    <w:rsid w:val="00B32CE7"/>
    <w:rsid w:val="00B32CFE"/>
    <w:rsid w:val="00B32D0E"/>
    <w:rsid w:val="00B33509"/>
    <w:rsid w:val="00B33535"/>
    <w:rsid w:val="00B337F2"/>
    <w:rsid w:val="00B34489"/>
    <w:rsid w:val="00B345CF"/>
    <w:rsid w:val="00B34734"/>
    <w:rsid w:val="00B34A1A"/>
    <w:rsid w:val="00B34B3A"/>
    <w:rsid w:val="00B34BAD"/>
    <w:rsid w:val="00B350E3"/>
    <w:rsid w:val="00B355F0"/>
    <w:rsid w:val="00B35E4D"/>
    <w:rsid w:val="00B364E1"/>
    <w:rsid w:val="00B364F5"/>
    <w:rsid w:val="00B36883"/>
    <w:rsid w:val="00B36A71"/>
    <w:rsid w:val="00B37206"/>
    <w:rsid w:val="00B377C5"/>
    <w:rsid w:val="00B379A7"/>
    <w:rsid w:val="00B37E2B"/>
    <w:rsid w:val="00B402BE"/>
    <w:rsid w:val="00B406D0"/>
    <w:rsid w:val="00B41250"/>
    <w:rsid w:val="00B41327"/>
    <w:rsid w:val="00B4135D"/>
    <w:rsid w:val="00B425B0"/>
    <w:rsid w:val="00B43335"/>
    <w:rsid w:val="00B43550"/>
    <w:rsid w:val="00B43849"/>
    <w:rsid w:val="00B43A71"/>
    <w:rsid w:val="00B43BE8"/>
    <w:rsid w:val="00B43FF0"/>
    <w:rsid w:val="00B44D5B"/>
    <w:rsid w:val="00B45074"/>
    <w:rsid w:val="00B464EC"/>
    <w:rsid w:val="00B46F3F"/>
    <w:rsid w:val="00B473C2"/>
    <w:rsid w:val="00B478DD"/>
    <w:rsid w:val="00B47A81"/>
    <w:rsid w:val="00B501C1"/>
    <w:rsid w:val="00B5025C"/>
    <w:rsid w:val="00B504B5"/>
    <w:rsid w:val="00B50872"/>
    <w:rsid w:val="00B50B65"/>
    <w:rsid w:val="00B51092"/>
    <w:rsid w:val="00B51277"/>
    <w:rsid w:val="00B51494"/>
    <w:rsid w:val="00B515B6"/>
    <w:rsid w:val="00B51C6B"/>
    <w:rsid w:val="00B51DE5"/>
    <w:rsid w:val="00B52343"/>
    <w:rsid w:val="00B5286C"/>
    <w:rsid w:val="00B528E9"/>
    <w:rsid w:val="00B52E0E"/>
    <w:rsid w:val="00B52FF1"/>
    <w:rsid w:val="00B534A3"/>
    <w:rsid w:val="00B536AF"/>
    <w:rsid w:val="00B53832"/>
    <w:rsid w:val="00B53A75"/>
    <w:rsid w:val="00B53EB0"/>
    <w:rsid w:val="00B53FB6"/>
    <w:rsid w:val="00B5421A"/>
    <w:rsid w:val="00B54383"/>
    <w:rsid w:val="00B54483"/>
    <w:rsid w:val="00B54A31"/>
    <w:rsid w:val="00B54ABA"/>
    <w:rsid w:val="00B54D17"/>
    <w:rsid w:val="00B551A0"/>
    <w:rsid w:val="00B5624F"/>
    <w:rsid w:val="00B5647F"/>
    <w:rsid w:val="00B5687C"/>
    <w:rsid w:val="00B56940"/>
    <w:rsid w:val="00B57230"/>
    <w:rsid w:val="00B572BD"/>
    <w:rsid w:val="00B573D5"/>
    <w:rsid w:val="00B576AC"/>
    <w:rsid w:val="00B57C44"/>
    <w:rsid w:val="00B60493"/>
    <w:rsid w:val="00B60E6D"/>
    <w:rsid w:val="00B613C9"/>
    <w:rsid w:val="00B61607"/>
    <w:rsid w:val="00B6302F"/>
    <w:rsid w:val="00B63F05"/>
    <w:rsid w:val="00B642F3"/>
    <w:rsid w:val="00B64516"/>
    <w:rsid w:val="00B647AB"/>
    <w:rsid w:val="00B64AA3"/>
    <w:rsid w:val="00B64EF7"/>
    <w:rsid w:val="00B6507D"/>
    <w:rsid w:val="00B6590B"/>
    <w:rsid w:val="00B6592B"/>
    <w:rsid w:val="00B65D47"/>
    <w:rsid w:val="00B669A3"/>
    <w:rsid w:val="00B67A91"/>
    <w:rsid w:val="00B67F0E"/>
    <w:rsid w:val="00B7021E"/>
    <w:rsid w:val="00B70A47"/>
    <w:rsid w:val="00B70B00"/>
    <w:rsid w:val="00B70B11"/>
    <w:rsid w:val="00B70EC0"/>
    <w:rsid w:val="00B717C1"/>
    <w:rsid w:val="00B718D5"/>
    <w:rsid w:val="00B71BFB"/>
    <w:rsid w:val="00B71EE1"/>
    <w:rsid w:val="00B7251E"/>
    <w:rsid w:val="00B72806"/>
    <w:rsid w:val="00B72852"/>
    <w:rsid w:val="00B72EB8"/>
    <w:rsid w:val="00B731E0"/>
    <w:rsid w:val="00B73964"/>
    <w:rsid w:val="00B73ACC"/>
    <w:rsid w:val="00B73E7A"/>
    <w:rsid w:val="00B74669"/>
    <w:rsid w:val="00B7478F"/>
    <w:rsid w:val="00B74B1B"/>
    <w:rsid w:val="00B75045"/>
    <w:rsid w:val="00B767F7"/>
    <w:rsid w:val="00B76F32"/>
    <w:rsid w:val="00B77B7E"/>
    <w:rsid w:val="00B8014F"/>
    <w:rsid w:val="00B80990"/>
    <w:rsid w:val="00B80C97"/>
    <w:rsid w:val="00B8112D"/>
    <w:rsid w:val="00B81256"/>
    <w:rsid w:val="00B81E04"/>
    <w:rsid w:val="00B82280"/>
    <w:rsid w:val="00B82349"/>
    <w:rsid w:val="00B82C01"/>
    <w:rsid w:val="00B82D2D"/>
    <w:rsid w:val="00B82E06"/>
    <w:rsid w:val="00B83114"/>
    <w:rsid w:val="00B83808"/>
    <w:rsid w:val="00B83C54"/>
    <w:rsid w:val="00B84369"/>
    <w:rsid w:val="00B84A0A"/>
    <w:rsid w:val="00B8514F"/>
    <w:rsid w:val="00B85BCF"/>
    <w:rsid w:val="00B8618F"/>
    <w:rsid w:val="00B865AB"/>
    <w:rsid w:val="00B86ACD"/>
    <w:rsid w:val="00B86C64"/>
    <w:rsid w:val="00B86DE8"/>
    <w:rsid w:val="00B87074"/>
    <w:rsid w:val="00B9011F"/>
    <w:rsid w:val="00B90CB1"/>
    <w:rsid w:val="00B90EAE"/>
    <w:rsid w:val="00B9179F"/>
    <w:rsid w:val="00B9242C"/>
    <w:rsid w:val="00B92513"/>
    <w:rsid w:val="00B926DC"/>
    <w:rsid w:val="00B92708"/>
    <w:rsid w:val="00B93178"/>
    <w:rsid w:val="00B9460C"/>
    <w:rsid w:val="00B94671"/>
    <w:rsid w:val="00B947D6"/>
    <w:rsid w:val="00B95D7C"/>
    <w:rsid w:val="00B972A5"/>
    <w:rsid w:val="00B976D9"/>
    <w:rsid w:val="00B97D95"/>
    <w:rsid w:val="00BA0BBF"/>
    <w:rsid w:val="00BA0D2E"/>
    <w:rsid w:val="00BA0DF8"/>
    <w:rsid w:val="00BA0F56"/>
    <w:rsid w:val="00BA16AE"/>
    <w:rsid w:val="00BA1770"/>
    <w:rsid w:val="00BA1D8C"/>
    <w:rsid w:val="00BA1E56"/>
    <w:rsid w:val="00BA2190"/>
    <w:rsid w:val="00BA26CC"/>
    <w:rsid w:val="00BA2BC1"/>
    <w:rsid w:val="00BA2CED"/>
    <w:rsid w:val="00BA3D92"/>
    <w:rsid w:val="00BA3DFE"/>
    <w:rsid w:val="00BA4AC4"/>
    <w:rsid w:val="00BA5698"/>
    <w:rsid w:val="00BA5886"/>
    <w:rsid w:val="00BA5889"/>
    <w:rsid w:val="00BA5C77"/>
    <w:rsid w:val="00BA6955"/>
    <w:rsid w:val="00BA697C"/>
    <w:rsid w:val="00BA72B3"/>
    <w:rsid w:val="00BA7CF2"/>
    <w:rsid w:val="00BB0379"/>
    <w:rsid w:val="00BB08BA"/>
    <w:rsid w:val="00BB1A96"/>
    <w:rsid w:val="00BB2159"/>
    <w:rsid w:val="00BB22AE"/>
    <w:rsid w:val="00BB2BB5"/>
    <w:rsid w:val="00BB31D5"/>
    <w:rsid w:val="00BB346D"/>
    <w:rsid w:val="00BB3B4F"/>
    <w:rsid w:val="00BB4561"/>
    <w:rsid w:val="00BB4AD6"/>
    <w:rsid w:val="00BB4DEF"/>
    <w:rsid w:val="00BB506B"/>
    <w:rsid w:val="00BB6334"/>
    <w:rsid w:val="00BB662A"/>
    <w:rsid w:val="00BB681C"/>
    <w:rsid w:val="00BB6D4C"/>
    <w:rsid w:val="00BB728A"/>
    <w:rsid w:val="00BC008B"/>
    <w:rsid w:val="00BC03FF"/>
    <w:rsid w:val="00BC084E"/>
    <w:rsid w:val="00BC0AEC"/>
    <w:rsid w:val="00BC0B48"/>
    <w:rsid w:val="00BC140E"/>
    <w:rsid w:val="00BC18FA"/>
    <w:rsid w:val="00BC19AC"/>
    <w:rsid w:val="00BC1D9C"/>
    <w:rsid w:val="00BC1FC3"/>
    <w:rsid w:val="00BC2197"/>
    <w:rsid w:val="00BC32A5"/>
    <w:rsid w:val="00BC40B4"/>
    <w:rsid w:val="00BC4250"/>
    <w:rsid w:val="00BC454A"/>
    <w:rsid w:val="00BC4828"/>
    <w:rsid w:val="00BC5024"/>
    <w:rsid w:val="00BC5A13"/>
    <w:rsid w:val="00BC5B48"/>
    <w:rsid w:val="00BC5EF8"/>
    <w:rsid w:val="00BC6AD3"/>
    <w:rsid w:val="00BC715C"/>
    <w:rsid w:val="00BC73B1"/>
    <w:rsid w:val="00BD0537"/>
    <w:rsid w:val="00BD055E"/>
    <w:rsid w:val="00BD0C58"/>
    <w:rsid w:val="00BD11D0"/>
    <w:rsid w:val="00BD1A94"/>
    <w:rsid w:val="00BD234F"/>
    <w:rsid w:val="00BD3409"/>
    <w:rsid w:val="00BD38DF"/>
    <w:rsid w:val="00BD3F7A"/>
    <w:rsid w:val="00BD4B47"/>
    <w:rsid w:val="00BD4FB9"/>
    <w:rsid w:val="00BD5757"/>
    <w:rsid w:val="00BD5969"/>
    <w:rsid w:val="00BD603E"/>
    <w:rsid w:val="00BD611C"/>
    <w:rsid w:val="00BD61CC"/>
    <w:rsid w:val="00BD6214"/>
    <w:rsid w:val="00BD6967"/>
    <w:rsid w:val="00BD697D"/>
    <w:rsid w:val="00BD6CD8"/>
    <w:rsid w:val="00BD6D76"/>
    <w:rsid w:val="00BD7B50"/>
    <w:rsid w:val="00BD7FA5"/>
    <w:rsid w:val="00BE0759"/>
    <w:rsid w:val="00BE19B7"/>
    <w:rsid w:val="00BE2186"/>
    <w:rsid w:val="00BE24A1"/>
    <w:rsid w:val="00BE2525"/>
    <w:rsid w:val="00BE25A5"/>
    <w:rsid w:val="00BE279A"/>
    <w:rsid w:val="00BE3869"/>
    <w:rsid w:val="00BE3F8B"/>
    <w:rsid w:val="00BE4078"/>
    <w:rsid w:val="00BE4E45"/>
    <w:rsid w:val="00BE60F3"/>
    <w:rsid w:val="00BE65DE"/>
    <w:rsid w:val="00BF01C1"/>
    <w:rsid w:val="00BF086B"/>
    <w:rsid w:val="00BF0B42"/>
    <w:rsid w:val="00BF0ED4"/>
    <w:rsid w:val="00BF114B"/>
    <w:rsid w:val="00BF15C4"/>
    <w:rsid w:val="00BF1993"/>
    <w:rsid w:val="00BF2DD0"/>
    <w:rsid w:val="00BF3BDD"/>
    <w:rsid w:val="00BF3F21"/>
    <w:rsid w:val="00BF4430"/>
    <w:rsid w:val="00BF468B"/>
    <w:rsid w:val="00BF5475"/>
    <w:rsid w:val="00BF5779"/>
    <w:rsid w:val="00BF5B1F"/>
    <w:rsid w:val="00BF6308"/>
    <w:rsid w:val="00BF6B4A"/>
    <w:rsid w:val="00BF6C38"/>
    <w:rsid w:val="00BF6D90"/>
    <w:rsid w:val="00BF727C"/>
    <w:rsid w:val="00BF7AAD"/>
    <w:rsid w:val="00BF7BFB"/>
    <w:rsid w:val="00BF7C74"/>
    <w:rsid w:val="00C0155B"/>
    <w:rsid w:val="00C018E2"/>
    <w:rsid w:val="00C01F90"/>
    <w:rsid w:val="00C02475"/>
    <w:rsid w:val="00C0302A"/>
    <w:rsid w:val="00C030EF"/>
    <w:rsid w:val="00C0348F"/>
    <w:rsid w:val="00C0390E"/>
    <w:rsid w:val="00C03A43"/>
    <w:rsid w:val="00C03DAF"/>
    <w:rsid w:val="00C042AB"/>
    <w:rsid w:val="00C0462E"/>
    <w:rsid w:val="00C04D22"/>
    <w:rsid w:val="00C04DFF"/>
    <w:rsid w:val="00C04FAC"/>
    <w:rsid w:val="00C04FFF"/>
    <w:rsid w:val="00C0534E"/>
    <w:rsid w:val="00C05BCD"/>
    <w:rsid w:val="00C06145"/>
    <w:rsid w:val="00C0713E"/>
    <w:rsid w:val="00C07255"/>
    <w:rsid w:val="00C074F6"/>
    <w:rsid w:val="00C078E6"/>
    <w:rsid w:val="00C07A12"/>
    <w:rsid w:val="00C07F4E"/>
    <w:rsid w:val="00C07F62"/>
    <w:rsid w:val="00C11143"/>
    <w:rsid w:val="00C11208"/>
    <w:rsid w:val="00C11500"/>
    <w:rsid w:val="00C11B4C"/>
    <w:rsid w:val="00C11CD1"/>
    <w:rsid w:val="00C1333A"/>
    <w:rsid w:val="00C13C72"/>
    <w:rsid w:val="00C14597"/>
    <w:rsid w:val="00C14CC7"/>
    <w:rsid w:val="00C1549E"/>
    <w:rsid w:val="00C159D5"/>
    <w:rsid w:val="00C15E18"/>
    <w:rsid w:val="00C1637B"/>
    <w:rsid w:val="00C16767"/>
    <w:rsid w:val="00C16C3A"/>
    <w:rsid w:val="00C20980"/>
    <w:rsid w:val="00C20C79"/>
    <w:rsid w:val="00C21015"/>
    <w:rsid w:val="00C21403"/>
    <w:rsid w:val="00C2149F"/>
    <w:rsid w:val="00C21BA9"/>
    <w:rsid w:val="00C21CB6"/>
    <w:rsid w:val="00C21CEF"/>
    <w:rsid w:val="00C21E33"/>
    <w:rsid w:val="00C229CA"/>
    <w:rsid w:val="00C22D1F"/>
    <w:rsid w:val="00C23BCF"/>
    <w:rsid w:val="00C246AE"/>
    <w:rsid w:val="00C24AEC"/>
    <w:rsid w:val="00C24C91"/>
    <w:rsid w:val="00C24F87"/>
    <w:rsid w:val="00C25A74"/>
    <w:rsid w:val="00C25B36"/>
    <w:rsid w:val="00C265BE"/>
    <w:rsid w:val="00C2695C"/>
    <w:rsid w:val="00C26982"/>
    <w:rsid w:val="00C26B0A"/>
    <w:rsid w:val="00C26E98"/>
    <w:rsid w:val="00C27236"/>
    <w:rsid w:val="00C27CD2"/>
    <w:rsid w:val="00C30354"/>
    <w:rsid w:val="00C30563"/>
    <w:rsid w:val="00C309B1"/>
    <w:rsid w:val="00C309EA"/>
    <w:rsid w:val="00C31508"/>
    <w:rsid w:val="00C31A5A"/>
    <w:rsid w:val="00C31DBF"/>
    <w:rsid w:val="00C32628"/>
    <w:rsid w:val="00C32AEF"/>
    <w:rsid w:val="00C3317D"/>
    <w:rsid w:val="00C33660"/>
    <w:rsid w:val="00C3382F"/>
    <w:rsid w:val="00C33C02"/>
    <w:rsid w:val="00C34603"/>
    <w:rsid w:val="00C349AA"/>
    <w:rsid w:val="00C359C9"/>
    <w:rsid w:val="00C35ADB"/>
    <w:rsid w:val="00C35D2F"/>
    <w:rsid w:val="00C35F48"/>
    <w:rsid w:val="00C3611E"/>
    <w:rsid w:val="00C363A4"/>
    <w:rsid w:val="00C36BC2"/>
    <w:rsid w:val="00C36D05"/>
    <w:rsid w:val="00C36F65"/>
    <w:rsid w:val="00C36FCA"/>
    <w:rsid w:val="00C37827"/>
    <w:rsid w:val="00C37921"/>
    <w:rsid w:val="00C4010A"/>
    <w:rsid w:val="00C41DD3"/>
    <w:rsid w:val="00C4295F"/>
    <w:rsid w:val="00C42BF2"/>
    <w:rsid w:val="00C434A4"/>
    <w:rsid w:val="00C440B2"/>
    <w:rsid w:val="00C44F5A"/>
    <w:rsid w:val="00C45E0B"/>
    <w:rsid w:val="00C460D1"/>
    <w:rsid w:val="00C467AF"/>
    <w:rsid w:val="00C4683C"/>
    <w:rsid w:val="00C46F29"/>
    <w:rsid w:val="00C47D33"/>
    <w:rsid w:val="00C508A2"/>
    <w:rsid w:val="00C512EB"/>
    <w:rsid w:val="00C515BB"/>
    <w:rsid w:val="00C51BB1"/>
    <w:rsid w:val="00C51D62"/>
    <w:rsid w:val="00C53368"/>
    <w:rsid w:val="00C5392E"/>
    <w:rsid w:val="00C54306"/>
    <w:rsid w:val="00C5441D"/>
    <w:rsid w:val="00C54688"/>
    <w:rsid w:val="00C54810"/>
    <w:rsid w:val="00C54A51"/>
    <w:rsid w:val="00C54E2C"/>
    <w:rsid w:val="00C559FB"/>
    <w:rsid w:val="00C55F7E"/>
    <w:rsid w:val="00C566A5"/>
    <w:rsid w:val="00C56B88"/>
    <w:rsid w:val="00C574C9"/>
    <w:rsid w:val="00C57691"/>
    <w:rsid w:val="00C57AF9"/>
    <w:rsid w:val="00C57B4F"/>
    <w:rsid w:val="00C57DA5"/>
    <w:rsid w:val="00C605F0"/>
    <w:rsid w:val="00C60787"/>
    <w:rsid w:val="00C608AF"/>
    <w:rsid w:val="00C60B95"/>
    <w:rsid w:val="00C60CFB"/>
    <w:rsid w:val="00C61D0D"/>
    <w:rsid w:val="00C6286B"/>
    <w:rsid w:val="00C62DF0"/>
    <w:rsid w:val="00C63F90"/>
    <w:rsid w:val="00C64187"/>
    <w:rsid w:val="00C642D1"/>
    <w:rsid w:val="00C64552"/>
    <w:rsid w:val="00C661F7"/>
    <w:rsid w:val="00C67FB8"/>
    <w:rsid w:val="00C70DE1"/>
    <w:rsid w:val="00C71512"/>
    <w:rsid w:val="00C718B0"/>
    <w:rsid w:val="00C71929"/>
    <w:rsid w:val="00C71DAD"/>
    <w:rsid w:val="00C723E9"/>
    <w:rsid w:val="00C73753"/>
    <w:rsid w:val="00C73945"/>
    <w:rsid w:val="00C73A9A"/>
    <w:rsid w:val="00C74284"/>
    <w:rsid w:val="00C74339"/>
    <w:rsid w:val="00C74987"/>
    <w:rsid w:val="00C749B8"/>
    <w:rsid w:val="00C74B37"/>
    <w:rsid w:val="00C750C5"/>
    <w:rsid w:val="00C7583C"/>
    <w:rsid w:val="00C767E9"/>
    <w:rsid w:val="00C771F2"/>
    <w:rsid w:val="00C775CF"/>
    <w:rsid w:val="00C777B8"/>
    <w:rsid w:val="00C77C7E"/>
    <w:rsid w:val="00C80AB9"/>
    <w:rsid w:val="00C80EBE"/>
    <w:rsid w:val="00C8144D"/>
    <w:rsid w:val="00C8289B"/>
    <w:rsid w:val="00C82CF7"/>
    <w:rsid w:val="00C83039"/>
    <w:rsid w:val="00C8320E"/>
    <w:rsid w:val="00C838BA"/>
    <w:rsid w:val="00C83C67"/>
    <w:rsid w:val="00C8414F"/>
    <w:rsid w:val="00C844D5"/>
    <w:rsid w:val="00C84F91"/>
    <w:rsid w:val="00C8544A"/>
    <w:rsid w:val="00C85915"/>
    <w:rsid w:val="00C85C7D"/>
    <w:rsid w:val="00C85C82"/>
    <w:rsid w:val="00C860AC"/>
    <w:rsid w:val="00C875A2"/>
    <w:rsid w:val="00C87D83"/>
    <w:rsid w:val="00C87DD0"/>
    <w:rsid w:val="00C90F73"/>
    <w:rsid w:val="00C911C4"/>
    <w:rsid w:val="00C914FF"/>
    <w:rsid w:val="00C91774"/>
    <w:rsid w:val="00C91A11"/>
    <w:rsid w:val="00C922A8"/>
    <w:rsid w:val="00C927BC"/>
    <w:rsid w:val="00C93943"/>
    <w:rsid w:val="00C93BC8"/>
    <w:rsid w:val="00C94057"/>
    <w:rsid w:val="00C95075"/>
    <w:rsid w:val="00C95313"/>
    <w:rsid w:val="00C9591A"/>
    <w:rsid w:val="00C95D78"/>
    <w:rsid w:val="00C96B1A"/>
    <w:rsid w:val="00C97242"/>
    <w:rsid w:val="00C97391"/>
    <w:rsid w:val="00CA012E"/>
    <w:rsid w:val="00CA0B67"/>
    <w:rsid w:val="00CA0D00"/>
    <w:rsid w:val="00CA0F23"/>
    <w:rsid w:val="00CA16C5"/>
    <w:rsid w:val="00CA1B9E"/>
    <w:rsid w:val="00CA1EB2"/>
    <w:rsid w:val="00CA25E2"/>
    <w:rsid w:val="00CA28BD"/>
    <w:rsid w:val="00CA3269"/>
    <w:rsid w:val="00CA3D3F"/>
    <w:rsid w:val="00CA44C2"/>
    <w:rsid w:val="00CA4FFF"/>
    <w:rsid w:val="00CA5715"/>
    <w:rsid w:val="00CA5814"/>
    <w:rsid w:val="00CA5983"/>
    <w:rsid w:val="00CA5CB4"/>
    <w:rsid w:val="00CA5D1D"/>
    <w:rsid w:val="00CA5D92"/>
    <w:rsid w:val="00CA5DF2"/>
    <w:rsid w:val="00CA61A2"/>
    <w:rsid w:val="00CA65AC"/>
    <w:rsid w:val="00CA6B19"/>
    <w:rsid w:val="00CA6C90"/>
    <w:rsid w:val="00CA73AB"/>
    <w:rsid w:val="00CA7ABC"/>
    <w:rsid w:val="00CA7D00"/>
    <w:rsid w:val="00CB0679"/>
    <w:rsid w:val="00CB0D1B"/>
    <w:rsid w:val="00CB0F70"/>
    <w:rsid w:val="00CB166D"/>
    <w:rsid w:val="00CB2CC8"/>
    <w:rsid w:val="00CB30F5"/>
    <w:rsid w:val="00CB3409"/>
    <w:rsid w:val="00CB3A8E"/>
    <w:rsid w:val="00CB4097"/>
    <w:rsid w:val="00CB4EFB"/>
    <w:rsid w:val="00CB50A1"/>
    <w:rsid w:val="00CB51FB"/>
    <w:rsid w:val="00CB58F5"/>
    <w:rsid w:val="00CB6A0B"/>
    <w:rsid w:val="00CB6FF9"/>
    <w:rsid w:val="00CB7640"/>
    <w:rsid w:val="00CB76AF"/>
    <w:rsid w:val="00CB7DC3"/>
    <w:rsid w:val="00CB7E2F"/>
    <w:rsid w:val="00CC090C"/>
    <w:rsid w:val="00CC1DBA"/>
    <w:rsid w:val="00CC20E1"/>
    <w:rsid w:val="00CC23BE"/>
    <w:rsid w:val="00CC25BC"/>
    <w:rsid w:val="00CC2CD9"/>
    <w:rsid w:val="00CC2E1A"/>
    <w:rsid w:val="00CC3976"/>
    <w:rsid w:val="00CC3AF5"/>
    <w:rsid w:val="00CC48DB"/>
    <w:rsid w:val="00CC4C41"/>
    <w:rsid w:val="00CC6192"/>
    <w:rsid w:val="00CC62E6"/>
    <w:rsid w:val="00CC63E3"/>
    <w:rsid w:val="00CC650B"/>
    <w:rsid w:val="00CC6749"/>
    <w:rsid w:val="00CC7BEA"/>
    <w:rsid w:val="00CD2075"/>
    <w:rsid w:val="00CD2597"/>
    <w:rsid w:val="00CD260A"/>
    <w:rsid w:val="00CD26B7"/>
    <w:rsid w:val="00CD2C53"/>
    <w:rsid w:val="00CD386F"/>
    <w:rsid w:val="00CD3922"/>
    <w:rsid w:val="00CD4BBF"/>
    <w:rsid w:val="00CD4D8D"/>
    <w:rsid w:val="00CD572E"/>
    <w:rsid w:val="00CD574F"/>
    <w:rsid w:val="00CD5C1B"/>
    <w:rsid w:val="00CD5E19"/>
    <w:rsid w:val="00CD5F99"/>
    <w:rsid w:val="00CD6C36"/>
    <w:rsid w:val="00CD72DA"/>
    <w:rsid w:val="00CD78EC"/>
    <w:rsid w:val="00CD7A4D"/>
    <w:rsid w:val="00CE05C7"/>
    <w:rsid w:val="00CE0954"/>
    <w:rsid w:val="00CE0D72"/>
    <w:rsid w:val="00CE29D8"/>
    <w:rsid w:val="00CE2E47"/>
    <w:rsid w:val="00CE4A56"/>
    <w:rsid w:val="00CE69EA"/>
    <w:rsid w:val="00CE729E"/>
    <w:rsid w:val="00CE771D"/>
    <w:rsid w:val="00CE77F0"/>
    <w:rsid w:val="00CE78B2"/>
    <w:rsid w:val="00CE7963"/>
    <w:rsid w:val="00CE7B63"/>
    <w:rsid w:val="00CE7E21"/>
    <w:rsid w:val="00CF07CC"/>
    <w:rsid w:val="00CF0E51"/>
    <w:rsid w:val="00CF1C64"/>
    <w:rsid w:val="00CF1F47"/>
    <w:rsid w:val="00CF3014"/>
    <w:rsid w:val="00CF3156"/>
    <w:rsid w:val="00CF4326"/>
    <w:rsid w:val="00CF4521"/>
    <w:rsid w:val="00CF4C08"/>
    <w:rsid w:val="00CF52F4"/>
    <w:rsid w:val="00CF549E"/>
    <w:rsid w:val="00CF556F"/>
    <w:rsid w:val="00CF5B3D"/>
    <w:rsid w:val="00CF5E89"/>
    <w:rsid w:val="00CF6853"/>
    <w:rsid w:val="00CF7181"/>
    <w:rsid w:val="00CF7768"/>
    <w:rsid w:val="00D00048"/>
    <w:rsid w:val="00D0016F"/>
    <w:rsid w:val="00D00189"/>
    <w:rsid w:val="00D0037D"/>
    <w:rsid w:val="00D00701"/>
    <w:rsid w:val="00D00B6B"/>
    <w:rsid w:val="00D01231"/>
    <w:rsid w:val="00D01CB2"/>
    <w:rsid w:val="00D01DA8"/>
    <w:rsid w:val="00D01DE9"/>
    <w:rsid w:val="00D0244A"/>
    <w:rsid w:val="00D0325B"/>
    <w:rsid w:val="00D03ED5"/>
    <w:rsid w:val="00D03F65"/>
    <w:rsid w:val="00D05762"/>
    <w:rsid w:val="00D05BCD"/>
    <w:rsid w:val="00D06605"/>
    <w:rsid w:val="00D072C8"/>
    <w:rsid w:val="00D072FD"/>
    <w:rsid w:val="00D076B0"/>
    <w:rsid w:val="00D076BF"/>
    <w:rsid w:val="00D0773B"/>
    <w:rsid w:val="00D07990"/>
    <w:rsid w:val="00D100BA"/>
    <w:rsid w:val="00D10144"/>
    <w:rsid w:val="00D1047C"/>
    <w:rsid w:val="00D1128E"/>
    <w:rsid w:val="00D117C3"/>
    <w:rsid w:val="00D12633"/>
    <w:rsid w:val="00D1289F"/>
    <w:rsid w:val="00D138E9"/>
    <w:rsid w:val="00D146A3"/>
    <w:rsid w:val="00D146EC"/>
    <w:rsid w:val="00D14CA3"/>
    <w:rsid w:val="00D15DB1"/>
    <w:rsid w:val="00D16E3D"/>
    <w:rsid w:val="00D16ECB"/>
    <w:rsid w:val="00D1729D"/>
    <w:rsid w:val="00D17D04"/>
    <w:rsid w:val="00D20087"/>
    <w:rsid w:val="00D2008A"/>
    <w:rsid w:val="00D20423"/>
    <w:rsid w:val="00D204ED"/>
    <w:rsid w:val="00D2242A"/>
    <w:rsid w:val="00D22C40"/>
    <w:rsid w:val="00D237AC"/>
    <w:rsid w:val="00D23D35"/>
    <w:rsid w:val="00D2483B"/>
    <w:rsid w:val="00D24F87"/>
    <w:rsid w:val="00D24FD8"/>
    <w:rsid w:val="00D25CD7"/>
    <w:rsid w:val="00D25D94"/>
    <w:rsid w:val="00D26245"/>
    <w:rsid w:val="00D27068"/>
    <w:rsid w:val="00D274A6"/>
    <w:rsid w:val="00D2779F"/>
    <w:rsid w:val="00D277E7"/>
    <w:rsid w:val="00D27DF3"/>
    <w:rsid w:val="00D27F6A"/>
    <w:rsid w:val="00D31C5E"/>
    <w:rsid w:val="00D320BF"/>
    <w:rsid w:val="00D3352A"/>
    <w:rsid w:val="00D33EF3"/>
    <w:rsid w:val="00D35275"/>
    <w:rsid w:val="00D35661"/>
    <w:rsid w:val="00D35906"/>
    <w:rsid w:val="00D35BC4"/>
    <w:rsid w:val="00D35C65"/>
    <w:rsid w:val="00D36092"/>
    <w:rsid w:val="00D3626D"/>
    <w:rsid w:val="00D365DF"/>
    <w:rsid w:val="00D36F8E"/>
    <w:rsid w:val="00D37E3B"/>
    <w:rsid w:val="00D4004B"/>
    <w:rsid w:val="00D40252"/>
    <w:rsid w:val="00D405D4"/>
    <w:rsid w:val="00D408EF"/>
    <w:rsid w:val="00D40C67"/>
    <w:rsid w:val="00D40D21"/>
    <w:rsid w:val="00D413B8"/>
    <w:rsid w:val="00D414F4"/>
    <w:rsid w:val="00D41F47"/>
    <w:rsid w:val="00D42413"/>
    <w:rsid w:val="00D42929"/>
    <w:rsid w:val="00D42DAA"/>
    <w:rsid w:val="00D43498"/>
    <w:rsid w:val="00D4393F"/>
    <w:rsid w:val="00D442A7"/>
    <w:rsid w:val="00D4478E"/>
    <w:rsid w:val="00D44973"/>
    <w:rsid w:val="00D4543E"/>
    <w:rsid w:val="00D45505"/>
    <w:rsid w:val="00D456F7"/>
    <w:rsid w:val="00D4590B"/>
    <w:rsid w:val="00D4601F"/>
    <w:rsid w:val="00D46079"/>
    <w:rsid w:val="00D50BA0"/>
    <w:rsid w:val="00D50DC5"/>
    <w:rsid w:val="00D51327"/>
    <w:rsid w:val="00D51357"/>
    <w:rsid w:val="00D5293A"/>
    <w:rsid w:val="00D531CC"/>
    <w:rsid w:val="00D53A96"/>
    <w:rsid w:val="00D54C92"/>
    <w:rsid w:val="00D55A04"/>
    <w:rsid w:val="00D56027"/>
    <w:rsid w:val="00D60B4B"/>
    <w:rsid w:val="00D60CA0"/>
    <w:rsid w:val="00D610EA"/>
    <w:rsid w:val="00D614E4"/>
    <w:rsid w:val="00D61B42"/>
    <w:rsid w:val="00D61B6B"/>
    <w:rsid w:val="00D62458"/>
    <w:rsid w:val="00D624DB"/>
    <w:rsid w:val="00D624EE"/>
    <w:rsid w:val="00D62969"/>
    <w:rsid w:val="00D63007"/>
    <w:rsid w:val="00D63291"/>
    <w:rsid w:val="00D64606"/>
    <w:rsid w:val="00D64B72"/>
    <w:rsid w:val="00D64EEC"/>
    <w:rsid w:val="00D64FFB"/>
    <w:rsid w:val="00D6554C"/>
    <w:rsid w:val="00D66985"/>
    <w:rsid w:val="00D66A08"/>
    <w:rsid w:val="00D66C42"/>
    <w:rsid w:val="00D66FF8"/>
    <w:rsid w:val="00D6782E"/>
    <w:rsid w:val="00D67B3B"/>
    <w:rsid w:val="00D70207"/>
    <w:rsid w:val="00D7062D"/>
    <w:rsid w:val="00D70AC2"/>
    <w:rsid w:val="00D70F2C"/>
    <w:rsid w:val="00D711BE"/>
    <w:rsid w:val="00D714CA"/>
    <w:rsid w:val="00D71591"/>
    <w:rsid w:val="00D7162E"/>
    <w:rsid w:val="00D71D07"/>
    <w:rsid w:val="00D71DF7"/>
    <w:rsid w:val="00D71F0C"/>
    <w:rsid w:val="00D72062"/>
    <w:rsid w:val="00D72AB5"/>
    <w:rsid w:val="00D72E2D"/>
    <w:rsid w:val="00D72F74"/>
    <w:rsid w:val="00D72FB9"/>
    <w:rsid w:val="00D73162"/>
    <w:rsid w:val="00D7404B"/>
    <w:rsid w:val="00D74106"/>
    <w:rsid w:val="00D74B79"/>
    <w:rsid w:val="00D74DED"/>
    <w:rsid w:val="00D75F07"/>
    <w:rsid w:val="00D76C32"/>
    <w:rsid w:val="00D778F9"/>
    <w:rsid w:val="00D80242"/>
    <w:rsid w:val="00D802F3"/>
    <w:rsid w:val="00D803A8"/>
    <w:rsid w:val="00D80B3E"/>
    <w:rsid w:val="00D80E57"/>
    <w:rsid w:val="00D80FC8"/>
    <w:rsid w:val="00D8112C"/>
    <w:rsid w:val="00D8132A"/>
    <w:rsid w:val="00D8194E"/>
    <w:rsid w:val="00D81A1E"/>
    <w:rsid w:val="00D8249D"/>
    <w:rsid w:val="00D82A3F"/>
    <w:rsid w:val="00D8312F"/>
    <w:rsid w:val="00D8379C"/>
    <w:rsid w:val="00D839F7"/>
    <w:rsid w:val="00D83E12"/>
    <w:rsid w:val="00D846F8"/>
    <w:rsid w:val="00D8475C"/>
    <w:rsid w:val="00D84950"/>
    <w:rsid w:val="00D84B43"/>
    <w:rsid w:val="00D850CC"/>
    <w:rsid w:val="00D86409"/>
    <w:rsid w:val="00D86F84"/>
    <w:rsid w:val="00D8795E"/>
    <w:rsid w:val="00D87C35"/>
    <w:rsid w:val="00D91FBC"/>
    <w:rsid w:val="00D923A4"/>
    <w:rsid w:val="00D92BE2"/>
    <w:rsid w:val="00D92E30"/>
    <w:rsid w:val="00D9391C"/>
    <w:rsid w:val="00D93A22"/>
    <w:rsid w:val="00D93A63"/>
    <w:rsid w:val="00D94164"/>
    <w:rsid w:val="00D942B9"/>
    <w:rsid w:val="00D945AB"/>
    <w:rsid w:val="00D948BF"/>
    <w:rsid w:val="00D94C7F"/>
    <w:rsid w:val="00D95879"/>
    <w:rsid w:val="00D95D98"/>
    <w:rsid w:val="00D96023"/>
    <w:rsid w:val="00D9609D"/>
    <w:rsid w:val="00D9676D"/>
    <w:rsid w:val="00D9694E"/>
    <w:rsid w:val="00D96DF0"/>
    <w:rsid w:val="00D973F7"/>
    <w:rsid w:val="00D97E2F"/>
    <w:rsid w:val="00D97FCC"/>
    <w:rsid w:val="00DA04CC"/>
    <w:rsid w:val="00DA0BA9"/>
    <w:rsid w:val="00DA0DD8"/>
    <w:rsid w:val="00DA0ED2"/>
    <w:rsid w:val="00DA19EF"/>
    <w:rsid w:val="00DA1FE9"/>
    <w:rsid w:val="00DA2101"/>
    <w:rsid w:val="00DA251A"/>
    <w:rsid w:val="00DA2CEF"/>
    <w:rsid w:val="00DA382C"/>
    <w:rsid w:val="00DA3FAC"/>
    <w:rsid w:val="00DA4782"/>
    <w:rsid w:val="00DA5524"/>
    <w:rsid w:val="00DA59F2"/>
    <w:rsid w:val="00DA5E6E"/>
    <w:rsid w:val="00DA653F"/>
    <w:rsid w:val="00DA6790"/>
    <w:rsid w:val="00DA6A24"/>
    <w:rsid w:val="00DA711D"/>
    <w:rsid w:val="00DA7C5B"/>
    <w:rsid w:val="00DB01F4"/>
    <w:rsid w:val="00DB07E7"/>
    <w:rsid w:val="00DB13CA"/>
    <w:rsid w:val="00DB1616"/>
    <w:rsid w:val="00DB1730"/>
    <w:rsid w:val="00DB26A3"/>
    <w:rsid w:val="00DB2A0C"/>
    <w:rsid w:val="00DB3074"/>
    <w:rsid w:val="00DB3B15"/>
    <w:rsid w:val="00DB3D9D"/>
    <w:rsid w:val="00DB5380"/>
    <w:rsid w:val="00DB5545"/>
    <w:rsid w:val="00DB58D9"/>
    <w:rsid w:val="00DB5971"/>
    <w:rsid w:val="00DB5BBA"/>
    <w:rsid w:val="00DB64C9"/>
    <w:rsid w:val="00DB6C98"/>
    <w:rsid w:val="00DB71FD"/>
    <w:rsid w:val="00DB7253"/>
    <w:rsid w:val="00DB76BC"/>
    <w:rsid w:val="00DC0148"/>
    <w:rsid w:val="00DC0768"/>
    <w:rsid w:val="00DC094E"/>
    <w:rsid w:val="00DC0D3E"/>
    <w:rsid w:val="00DC0E99"/>
    <w:rsid w:val="00DC181A"/>
    <w:rsid w:val="00DC1DA7"/>
    <w:rsid w:val="00DC1DD6"/>
    <w:rsid w:val="00DC2236"/>
    <w:rsid w:val="00DC2829"/>
    <w:rsid w:val="00DC2D7F"/>
    <w:rsid w:val="00DC3068"/>
    <w:rsid w:val="00DC38FE"/>
    <w:rsid w:val="00DC3A94"/>
    <w:rsid w:val="00DC40A9"/>
    <w:rsid w:val="00DC5A0D"/>
    <w:rsid w:val="00DC5D4E"/>
    <w:rsid w:val="00DC674D"/>
    <w:rsid w:val="00DC707B"/>
    <w:rsid w:val="00DC78ED"/>
    <w:rsid w:val="00DC7980"/>
    <w:rsid w:val="00DC7B65"/>
    <w:rsid w:val="00DC7DB3"/>
    <w:rsid w:val="00DD0A3F"/>
    <w:rsid w:val="00DD15A9"/>
    <w:rsid w:val="00DD2952"/>
    <w:rsid w:val="00DD2E9B"/>
    <w:rsid w:val="00DD41EA"/>
    <w:rsid w:val="00DD44F9"/>
    <w:rsid w:val="00DD45B4"/>
    <w:rsid w:val="00DD6D84"/>
    <w:rsid w:val="00DD7767"/>
    <w:rsid w:val="00DD78E3"/>
    <w:rsid w:val="00DE0927"/>
    <w:rsid w:val="00DE0F53"/>
    <w:rsid w:val="00DE10F5"/>
    <w:rsid w:val="00DE14A8"/>
    <w:rsid w:val="00DE192D"/>
    <w:rsid w:val="00DE1A71"/>
    <w:rsid w:val="00DE1A78"/>
    <w:rsid w:val="00DE1C8F"/>
    <w:rsid w:val="00DE1D0E"/>
    <w:rsid w:val="00DE1E45"/>
    <w:rsid w:val="00DE2064"/>
    <w:rsid w:val="00DE20E5"/>
    <w:rsid w:val="00DE2105"/>
    <w:rsid w:val="00DE22A3"/>
    <w:rsid w:val="00DE2E8A"/>
    <w:rsid w:val="00DE2ED0"/>
    <w:rsid w:val="00DE2FB3"/>
    <w:rsid w:val="00DE3238"/>
    <w:rsid w:val="00DE32EA"/>
    <w:rsid w:val="00DE3B1C"/>
    <w:rsid w:val="00DE3B78"/>
    <w:rsid w:val="00DE4DD9"/>
    <w:rsid w:val="00DE517F"/>
    <w:rsid w:val="00DE55EC"/>
    <w:rsid w:val="00DE60B2"/>
    <w:rsid w:val="00DE6430"/>
    <w:rsid w:val="00DE660E"/>
    <w:rsid w:val="00DE6E2E"/>
    <w:rsid w:val="00DE7843"/>
    <w:rsid w:val="00DF01B9"/>
    <w:rsid w:val="00DF031E"/>
    <w:rsid w:val="00DF0341"/>
    <w:rsid w:val="00DF0827"/>
    <w:rsid w:val="00DF0B60"/>
    <w:rsid w:val="00DF0C99"/>
    <w:rsid w:val="00DF223E"/>
    <w:rsid w:val="00DF2C4B"/>
    <w:rsid w:val="00DF2F2F"/>
    <w:rsid w:val="00DF2F9E"/>
    <w:rsid w:val="00DF3A65"/>
    <w:rsid w:val="00DF3EB0"/>
    <w:rsid w:val="00DF4F92"/>
    <w:rsid w:val="00DF5998"/>
    <w:rsid w:val="00DF6497"/>
    <w:rsid w:val="00DF67DB"/>
    <w:rsid w:val="00DF6B41"/>
    <w:rsid w:val="00DF7630"/>
    <w:rsid w:val="00DF7823"/>
    <w:rsid w:val="00E00C44"/>
    <w:rsid w:val="00E01491"/>
    <w:rsid w:val="00E01917"/>
    <w:rsid w:val="00E02B56"/>
    <w:rsid w:val="00E038F6"/>
    <w:rsid w:val="00E04059"/>
    <w:rsid w:val="00E0410D"/>
    <w:rsid w:val="00E041B6"/>
    <w:rsid w:val="00E046E1"/>
    <w:rsid w:val="00E04B98"/>
    <w:rsid w:val="00E04E7F"/>
    <w:rsid w:val="00E059E8"/>
    <w:rsid w:val="00E05A6E"/>
    <w:rsid w:val="00E05E37"/>
    <w:rsid w:val="00E06BF1"/>
    <w:rsid w:val="00E06F84"/>
    <w:rsid w:val="00E07449"/>
    <w:rsid w:val="00E07726"/>
    <w:rsid w:val="00E079D7"/>
    <w:rsid w:val="00E07C48"/>
    <w:rsid w:val="00E1097F"/>
    <w:rsid w:val="00E1125E"/>
    <w:rsid w:val="00E112E8"/>
    <w:rsid w:val="00E1152B"/>
    <w:rsid w:val="00E11B8C"/>
    <w:rsid w:val="00E11B8D"/>
    <w:rsid w:val="00E11BDE"/>
    <w:rsid w:val="00E11ED6"/>
    <w:rsid w:val="00E11FEF"/>
    <w:rsid w:val="00E121A7"/>
    <w:rsid w:val="00E13BA0"/>
    <w:rsid w:val="00E143B2"/>
    <w:rsid w:val="00E156B7"/>
    <w:rsid w:val="00E162B0"/>
    <w:rsid w:val="00E163F3"/>
    <w:rsid w:val="00E16BE9"/>
    <w:rsid w:val="00E17BF2"/>
    <w:rsid w:val="00E17E67"/>
    <w:rsid w:val="00E201D9"/>
    <w:rsid w:val="00E207F1"/>
    <w:rsid w:val="00E20B00"/>
    <w:rsid w:val="00E20B2C"/>
    <w:rsid w:val="00E20C8D"/>
    <w:rsid w:val="00E20D5E"/>
    <w:rsid w:val="00E20E8F"/>
    <w:rsid w:val="00E2136F"/>
    <w:rsid w:val="00E21B25"/>
    <w:rsid w:val="00E21C97"/>
    <w:rsid w:val="00E22030"/>
    <w:rsid w:val="00E2214D"/>
    <w:rsid w:val="00E22684"/>
    <w:rsid w:val="00E22BC8"/>
    <w:rsid w:val="00E22E22"/>
    <w:rsid w:val="00E22FF6"/>
    <w:rsid w:val="00E2371A"/>
    <w:rsid w:val="00E23997"/>
    <w:rsid w:val="00E23AD4"/>
    <w:rsid w:val="00E245AC"/>
    <w:rsid w:val="00E25815"/>
    <w:rsid w:val="00E25D35"/>
    <w:rsid w:val="00E26223"/>
    <w:rsid w:val="00E26D2E"/>
    <w:rsid w:val="00E27997"/>
    <w:rsid w:val="00E27B03"/>
    <w:rsid w:val="00E27B22"/>
    <w:rsid w:val="00E30524"/>
    <w:rsid w:val="00E3198C"/>
    <w:rsid w:val="00E31A36"/>
    <w:rsid w:val="00E31AE3"/>
    <w:rsid w:val="00E32790"/>
    <w:rsid w:val="00E33416"/>
    <w:rsid w:val="00E33B20"/>
    <w:rsid w:val="00E33F89"/>
    <w:rsid w:val="00E33FAB"/>
    <w:rsid w:val="00E3448F"/>
    <w:rsid w:val="00E3488C"/>
    <w:rsid w:val="00E34E52"/>
    <w:rsid w:val="00E34FE4"/>
    <w:rsid w:val="00E35371"/>
    <w:rsid w:val="00E354BB"/>
    <w:rsid w:val="00E35609"/>
    <w:rsid w:val="00E35BDC"/>
    <w:rsid w:val="00E366BB"/>
    <w:rsid w:val="00E366FE"/>
    <w:rsid w:val="00E36845"/>
    <w:rsid w:val="00E376DC"/>
    <w:rsid w:val="00E37A95"/>
    <w:rsid w:val="00E37AD2"/>
    <w:rsid w:val="00E37B0A"/>
    <w:rsid w:val="00E37BEF"/>
    <w:rsid w:val="00E37E93"/>
    <w:rsid w:val="00E4041E"/>
    <w:rsid w:val="00E404AE"/>
    <w:rsid w:val="00E40687"/>
    <w:rsid w:val="00E411FD"/>
    <w:rsid w:val="00E417EA"/>
    <w:rsid w:val="00E41C54"/>
    <w:rsid w:val="00E42109"/>
    <w:rsid w:val="00E430BA"/>
    <w:rsid w:val="00E43468"/>
    <w:rsid w:val="00E43821"/>
    <w:rsid w:val="00E43837"/>
    <w:rsid w:val="00E44B91"/>
    <w:rsid w:val="00E4505C"/>
    <w:rsid w:val="00E4565F"/>
    <w:rsid w:val="00E4658E"/>
    <w:rsid w:val="00E46B2A"/>
    <w:rsid w:val="00E47126"/>
    <w:rsid w:val="00E47750"/>
    <w:rsid w:val="00E47B90"/>
    <w:rsid w:val="00E5006F"/>
    <w:rsid w:val="00E51148"/>
    <w:rsid w:val="00E519FC"/>
    <w:rsid w:val="00E51DA0"/>
    <w:rsid w:val="00E522E6"/>
    <w:rsid w:val="00E52365"/>
    <w:rsid w:val="00E524F8"/>
    <w:rsid w:val="00E52863"/>
    <w:rsid w:val="00E530E6"/>
    <w:rsid w:val="00E5357F"/>
    <w:rsid w:val="00E53729"/>
    <w:rsid w:val="00E53A82"/>
    <w:rsid w:val="00E54154"/>
    <w:rsid w:val="00E54589"/>
    <w:rsid w:val="00E54685"/>
    <w:rsid w:val="00E54950"/>
    <w:rsid w:val="00E54D24"/>
    <w:rsid w:val="00E55406"/>
    <w:rsid w:val="00E559B9"/>
    <w:rsid w:val="00E56C33"/>
    <w:rsid w:val="00E573EB"/>
    <w:rsid w:val="00E576F5"/>
    <w:rsid w:val="00E60047"/>
    <w:rsid w:val="00E60BA1"/>
    <w:rsid w:val="00E60E6B"/>
    <w:rsid w:val="00E61068"/>
    <w:rsid w:val="00E6108E"/>
    <w:rsid w:val="00E6110E"/>
    <w:rsid w:val="00E61223"/>
    <w:rsid w:val="00E613A1"/>
    <w:rsid w:val="00E61651"/>
    <w:rsid w:val="00E61BB6"/>
    <w:rsid w:val="00E61CAD"/>
    <w:rsid w:val="00E6205C"/>
    <w:rsid w:val="00E622D6"/>
    <w:rsid w:val="00E62481"/>
    <w:rsid w:val="00E62F8B"/>
    <w:rsid w:val="00E62F8F"/>
    <w:rsid w:val="00E6349C"/>
    <w:rsid w:val="00E6353F"/>
    <w:rsid w:val="00E6359D"/>
    <w:rsid w:val="00E63C30"/>
    <w:rsid w:val="00E63DD0"/>
    <w:rsid w:val="00E6433A"/>
    <w:rsid w:val="00E65319"/>
    <w:rsid w:val="00E65363"/>
    <w:rsid w:val="00E657C5"/>
    <w:rsid w:val="00E6677E"/>
    <w:rsid w:val="00E66882"/>
    <w:rsid w:val="00E67283"/>
    <w:rsid w:val="00E67B53"/>
    <w:rsid w:val="00E67D06"/>
    <w:rsid w:val="00E7022F"/>
    <w:rsid w:val="00E70309"/>
    <w:rsid w:val="00E70343"/>
    <w:rsid w:val="00E704AE"/>
    <w:rsid w:val="00E70781"/>
    <w:rsid w:val="00E70A12"/>
    <w:rsid w:val="00E70E8F"/>
    <w:rsid w:val="00E71A63"/>
    <w:rsid w:val="00E720DA"/>
    <w:rsid w:val="00E728DB"/>
    <w:rsid w:val="00E73B62"/>
    <w:rsid w:val="00E74CF4"/>
    <w:rsid w:val="00E755A6"/>
    <w:rsid w:val="00E75793"/>
    <w:rsid w:val="00E75E20"/>
    <w:rsid w:val="00E76385"/>
    <w:rsid w:val="00E7777D"/>
    <w:rsid w:val="00E77D31"/>
    <w:rsid w:val="00E804FB"/>
    <w:rsid w:val="00E80793"/>
    <w:rsid w:val="00E811B4"/>
    <w:rsid w:val="00E814FA"/>
    <w:rsid w:val="00E82150"/>
    <w:rsid w:val="00E831BE"/>
    <w:rsid w:val="00E83366"/>
    <w:rsid w:val="00E835FB"/>
    <w:rsid w:val="00E8429D"/>
    <w:rsid w:val="00E84461"/>
    <w:rsid w:val="00E856B9"/>
    <w:rsid w:val="00E85BF3"/>
    <w:rsid w:val="00E860F3"/>
    <w:rsid w:val="00E86638"/>
    <w:rsid w:val="00E86719"/>
    <w:rsid w:val="00E87587"/>
    <w:rsid w:val="00E87612"/>
    <w:rsid w:val="00E877D4"/>
    <w:rsid w:val="00E87B48"/>
    <w:rsid w:val="00E90753"/>
    <w:rsid w:val="00E91407"/>
    <w:rsid w:val="00E9152B"/>
    <w:rsid w:val="00E91A01"/>
    <w:rsid w:val="00E92C85"/>
    <w:rsid w:val="00E93D10"/>
    <w:rsid w:val="00E93F82"/>
    <w:rsid w:val="00E944C3"/>
    <w:rsid w:val="00E9497E"/>
    <w:rsid w:val="00E94D14"/>
    <w:rsid w:val="00E950F7"/>
    <w:rsid w:val="00E951AF"/>
    <w:rsid w:val="00E9609B"/>
    <w:rsid w:val="00E96BAD"/>
    <w:rsid w:val="00E96C96"/>
    <w:rsid w:val="00E96DA8"/>
    <w:rsid w:val="00E96FB3"/>
    <w:rsid w:val="00EA0062"/>
    <w:rsid w:val="00EA01B2"/>
    <w:rsid w:val="00EA0AB8"/>
    <w:rsid w:val="00EA1152"/>
    <w:rsid w:val="00EA17AB"/>
    <w:rsid w:val="00EA1DC6"/>
    <w:rsid w:val="00EA24C3"/>
    <w:rsid w:val="00EA314F"/>
    <w:rsid w:val="00EA376E"/>
    <w:rsid w:val="00EA5074"/>
    <w:rsid w:val="00EA5A5C"/>
    <w:rsid w:val="00EA5D0F"/>
    <w:rsid w:val="00EA5DFF"/>
    <w:rsid w:val="00EA5E9B"/>
    <w:rsid w:val="00EA5FF4"/>
    <w:rsid w:val="00EA60E6"/>
    <w:rsid w:val="00EA655F"/>
    <w:rsid w:val="00EA669C"/>
    <w:rsid w:val="00EA66AE"/>
    <w:rsid w:val="00EA7B48"/>
    <w:rsid w:val="00EA7F08"/>
    <w:rsid w:val="00EB00CE"/>
    <w:rsid w:val="00EB0399"/>
    <w:rsid w:val="00EB08E9"/>
    <w:rsid w:val="00EB0E8A"/>
    <w:rsid w:val="00EB1560"/>
    <w:rsid w:val="00EB190E"/>
    <w:rsid w:val="00EB2101"/>
    <w:rsid w:val="00EB257E"/>
    <w:rsid w:val="00EB2750"/>
    <w:rsid w:val="00EB280F"/>
    <w:rsid w:val="00EB28DC"/>
    <w:rsid w:val="00EB2AB1"/>
    <w:rsid w:val="00EB2C46"/>
    <w:rsid w:val="00EB34A1"/>
    <w:rsid w:val="00EB385B"/>
    <w:rsid w:val="00EB3A16"/>
    <w:rsid w:val="00EB3BB3"/>
    <w:rsid w:val="00EB42FE"/>
    <w:rsid w:val="00EB465F"/>
    <w:rsid w:val="00EB4E60"/>
    <w:rsid w:val="00EB4F07"/>
    <w:rsid w:val="00EB4F0A"/>
    <w:rsid w:val="00EB7295"/>
    <w:rsid w:val="00EB7E70"/>
    <w:rsid w:val="00EB7E74"/>
    <w:rsid w:val="00EC02A0"/>
    <w:rsid w:val="00EC02FC"/>
    <w:rsid w:val="00EC0B04"/>
    <w:rsid w:val="00EC0B0C"/>
    <w:rsid w:val="00EC0CCD"/>
    <w:rsid w:val="00EC0E30"/>
    <w:rsid w:val="00EC1C50"/>
    <w:rsid w:val="00EC1D88"/>
    <w:rsid w:val="00EC1DC5"/>
    <w:rsid w:val="00EC2259"/>
    <w:rsid w:val="00EC24D3"/>
    <w:rsid w:val="00EC257B"/>
    <w:rsid w:val="00EC25FB"/>
    <w:rsid w:val="00EC27BC"/>
    <w:rsid w:val="00EC2D06"/>
    <w:rsid w:val="00EC2E3F"/>
    <w:rsid w:val="00EC397A"/>
    <w:rsid w:val="00EC4453"/>
    <w:rsid w:val="00EC4A1A"/>
    <w:rsid w:val="00EC52D5"/>
    <w:rsid w:val="00EC58DF"/>
    <w:rsid w:val="00EC6027"/>
    <w:rsid w:val="00EC616E"/>
    <w:rsid w:val="00EC622B"/>
    <w:rsid w:val="00EC62C6"/>
    <w:rsid w:val="00EC6AD8"/>
    <w:rsid w:val="00EC764A"/>
    <w:rsid w:val="00EC790D"/>
    <w:rsid w:val="00EC7A4C"/>
    <w:rsid w:val="00EC7CC8"/>
    <w:rsid w:val="00EC7EA6"/>
    <w:rsid w:val="00EC7F80"/>
    <w:rsid w:val="00ED0061"/>
    <w:rsid w:val="00ED02B2"/>
    <w:rsid w:val="00ED19AD"/>
    <w:rsid w:val="00ED1BE9"/>
    <w:rsid w:val="00ED1D5E"/>
    <w:rsid w:val="00ED225B"/>
    <w:rsid w:val="00ED28FB"/>
    <w:rsid w:val="00ED2F55"/>
    <w:rsid w:val="00ED315C"/>
    <w:rsid w:val="00ED3160"/>
    <w:rsid w:val="00ED3BD5"/>
    <w:rsid w:val="00ED3C61"/>
    <w:rsid w:val="00ED435D"/>
    <w:rsid w:val="00ED445F"/>
    <w:rsid w:val="00ED4686"/>
    <w:rsid w:val="00ED4A26"/>
    <w:rsid w:val="00ED5FD5"/>
    <w:rsid w:val="00ED71FC"/>
    <w:rsid w:val="00ED7998"/>
    <w:rsid w:val="00ED7ABC"/>
    <w:rsid w:val="00EE01E5"/>
    <w:rsid w:val="00EE04E3"/>
    <w:rsid w:val="00EE09A4"/>
    <w:rsid w:val="00EE0D38"/>
    <w:rsid w:val="00EE1126"/>
    <w:rsid w:val="00EE19FA"/>
    <w:rsid w:val="00EE1A25"/>
    <w:rsid w:val="00EE1B67"/>
    <w:rsid w:val="00EE2640"/>
    <w:rsid w:val="00EE3268"/>
    <w:rsid w:val="00EE3630"/>
    <w:rsid w:val="00EE3D21"/>
    <w:rsid w:val="00EE3EEF"/>
    <w:rsid w:val="00EE49B9"/>
    <w:rsid w:val="00EE4BA2"/>
    <w:rsid w:val="00EE4C2A"/>
    <w:rsid w:val="00EE4C5E"/>
    <w:rsid w:val="00EE4C82"/>
    <w:rsid w:val="00EE55D0"/>
    <w:rsid w:val="00EE5D3A"/>
    <w:rsid w:val="00EE6A7E"/>
    <w:rsid w:val="00EE6BE8"/>
    <w:rsid w:val="00EE71CB"/>
    <w:rsid w:val="00EE7409"/>
    <w:rsid w:val="00EE7CDF"/>
    <w:rsid w:val="00EE7DA4"/>
    <w:rsid w:val="00EE7F14"/>
    <w:rsid w:val="00EF067F"/>
    <w:rsid w:val="00EF0C8D"/>
    <w:rsid w:val="00EF0FB8"/>
    <w:rsid w:val="00EF1029"/>
    <w:rsid w:val="00EF190A"/>
    <w:rsid w:val="00EF22EA"/>
    <w:rsid w:val="00EF2BF6"/>
    <w:rsid w:val="00EF2E09"/>
    <w:rsid w:val="00EF326A"/>
    <w:rsid w:val="00EF3A34"/>
    <w:rsid w:val="00EF3D6E"/>
    <w:rsid w:val="00EF426D"/>
    <w:rsid w:val="00EF51DF"/>
    <w:rsid w:val="00EF5F5B"/>
    <w:rsid w:val="00EF69D8"/>
    <w:rsid w:val="00EF73EF"/>
    <w:rsid w:val="00EF7736"/>
    <w:rsid w:val="00EF7A83"/>
    <w:rsid w:val="00EF7C55"/>
    <w:rsid w:val="00EF7C65"/>
    <w:rsid w:val="00F00B5C"/>
    <w:rsid w:val="00F00D19"/>
    <w:rsid w:val="00F00F93"/>
    <w:rsid w:val="00F012A8"/>
    <w:rsid w:val="00F012BD"/>
    <w:rsid w:val="00F01A47"/>
    <w:rsid w:val="00F02572"/>
    <w:rsid w:val="00F02DF4"/>
    <w:rsid w:val="00F02F45"/>
    <w:rsid w:val="00F0383D"/>
    <w:rsid w:val="00F04037"/>
    <w:rsid w:val="00F04931"/>
    <w:rsid w:val="00F04A0A"/>
    <w:rsid w:val="00F04C53"/>
    <w:rsid w:val="00F04CD7"/>
    <w:rsid w:val="00F05147"/>
    <w:rsid w:val="00F057C1"/>
    <w:rsid w:val="00F057E9"/>
    <w:rsid w:val="00F059D6"/>
    <w:rsid w:val="00F05CA9"/>
    <w:rsid w:val="00F06101"/>
    <w:rsid w:val="00F0669C"/>
    <w:rsid w:val="00F06F6D"/>
    <w:rsid w:val="00F07379"/>
    <w:rsid w:val="00F0757A"/>
    <w:rsid w:val="00F07DA4"/>
    <w:rsid w:val="00F100CC"/>
    <w:rsid w:val="00F102C4"/>
    <w:rsid w:val="00F10E56"/>
    <w:rsid w:val="00F11195"/>
    <w:rsid w:val="00F11734"/>
    <w:rsid w:val="00F11985"/>
    <w:rsid w:val="00F11ADA"/>
    <w:rsid w:val="00F12B88"/>
    <w:rsid w:val="00F12CA6"/>
    <w:rsid w:val="00F12ED4"/>
    <w:rsid w:val="00F131EB"/>
    <w:rsid w:val="00F149E1"/>
    <w:rsid w:val="00F15488"/>
    <w:rsid w:val="00F15D34"/>
    <w:rsid w:val="00F15DCC"/>
    <w:rsid w:val="00F16032"/>
    <w:rsid w:val="00F164EC"/>
    <w:rsid w:val="00F16705"/>
    <w:rsid w:val="00F1714E"/>
    <w:rsid w:val="00F1745D"/>
    <w:rsid w:val="00F17AA8"/>
    <w:rsid w:val="00F203D6"/>
    <w:rsid w:val="00F211D1"/>
    <w:rsid w:val="00F21ECF"/>
    <w:rsid w:val="00F222E2"/>
    <w:rsid w:val="00F22D8C"/>
    <w:rsid w:val="00F2365A"/>
    <w:rsid w:val="00F237FB"/>
    <w:rsid w:val="00F23CB2"/>
    <w:rsid w:val="00F249FF"/>
    <w:rsid w:val="00F25089"/>
    <w:rsid w:val="00F253EB"/>
    <w:rsid w:val="00F257F9"/>
    <w:rsid w:val="00F25B61"/>
    <w:rsid w:val="00F25DD7"/>
    <w:rsid w:val="00F25FC7"/>
    <w:rsid w:val="00F2601A"/>
    <w:rsid w:val="00F260EC"/>
    <w:rsid w:val="00F2651A"/>
    <w:rsid w:val="00F2655E"/>
    <w:rsid w:val="00F266BE"/>
    <w:rsid w:val="00F276B6"/>
    <w:rsid w:val="00F306A3"/>
    <w:rsid w:val="00F30759"/>
    <w:rsid w:val="00F30D00"/>
    <w:rsid w:val="00F311D8"/>
    <w:rsid w:val="00F319BA"/>
    <w:rsid w:val="00F31BC2"/>
    <w:rsid w:val="00F31EBE"/>
    <w:rsid w:val="00F31F89"/>
    <w:rsid w:val="00F3233C"/>
    <w:rsid w:val="00F329A7"/>
    <w:rsid w:val="00F32C36"/>
    <w:rsid w:val="00F330F7"/>
    <w:rsid w:val="00F331FC"/>
    <w:rsid w:val="00F33235"/>
    <w:rsid w:val="00F335A6"/>
    <w:rsid w:val="00F336E7"/>
    <w:rsid w:val="00F33764"/>
    <w:rsid w:val="00F33AE1"/>
    <w:rsid w:val="00F33EA0"/>
    <w:rsid w:val="00F3450D"/>
    <w:rsid w:val="00F348F6"/>
    <w:rsid w:val="00F34A56"/>
    <w:rsid w:val="00F34BC7"/>
    <w:rsid w:val="00F350E6"/>
    <w:rsid w:val="00F35BF1"/>
    <w:rsid w:val="00F36B66"/>
    <w:rsid w:val="00F405B8"/>
    <w:rsid w:val="00F4065E"/>
    <w:rsid w:val="00F407B8"/>
    <w:rsid w:val="00F40859"/>
    <w:rsid w:val="00F4155E"/>
    <w:rsid w:val="00F41C89"/>
    <w:rsid w:val="00F41CCB"/>
    <w:rsid w:val="00F41D55"/>
    <w:rsid w:val="00F422AB"/>
    <w:rsid w:val="00F42724"/>
    <w:rsid w:val="00F42F88"/>
    <w:rsid w:val="00F434F1"/>
    <w:rsid w:val="00F4396D"/>
    <w:rsid w:val="00F43D7E"/>
    <w:rsid w:val="00F43DE5"/>
    <w:rsid w:val="00F445B8"/>
    <w:rsid w:val="00F44ED2"/>
    <w:rsid w:val="00F44F8C"/>
    <w:rsid w:val="00F45E41"/>
    <w:rsid w:val="00F460A7"/>
    <w:rsid w:val="00F4622C"/>
    <w:rsid w:val="00F474C0"/>
    <w:rsid w:val="00F47593"/>
    <w:rsid w:val="00F5011A"/>
    <w:rsid w:val="00F5073B"/>
    <w:rsid w:val="00F51542"/>
    <w:rsid w:val="00F51A74"/>
    <w:rsid w:val="00F528A5"/>
    <w:rsid w:val="00F5298A"/>
    <w:rsid w:val="00F52A73"/>
    <w:rsid w:val="00F52F24"/>
    <w:rsid w:val="00F5346B"/>
    <w:rsid w:val="00F5348F"/>
    <w:rsid w:val="00F5385C"/>
    <w:rsid w:val="00F53DC4"/>
    <w:rsid w:val="00F53F94"/>
    <w:rsid w:val="00F5464E"/>
    <w:rsid w:val="00F54E4E"/>
    <w:rsid w:val="00F552F6"/>
    <w:rsid w:val="00F555B3"/>
    <w:rsid w:val="00F559E7"/>
    <w:rsid w:val="00F55BDB"/>
    <w:rsid w:val="00F5675F"/>
    <w:rsid w:val="00F56DB1"/>
    <w:rsid w:val="00F56DF5"/>
    <w:rsid w:val="00F56F17"/>
    <w:rsid w:val="00F57143"/>
    <w:rsid w:val="00F57175"/>
    <w:rsid w:val="00F57838"/>
    <w:rsid w:val="00F60645"/>
    <w:rsid w:val="00F60B79"/>
    <w:rsid w:val="00F61F47"/>
    <w:rsid w:val="00F61FD9"/>
    <w:rsid w:val="00F62078"/>
    <w:rsid w:val="00F623BB"/>
    <w:rsid w:val="00F62CD6"/>
    <w:rsid w:val="00F6338A"/>
    <w:rsid w:val="00F636CA"/>
    <w:rsid w:val="00F651AE"/>
    <w:rsid w:val="00F652A0"/>
    <w:rsid w:val="00F65C18"/>
    <w:rsid w:val="00F65D8D"/>
    <w:rsid w:val="00F66518"/>
    <w:rsid w:val="00F675CA"/>
    <w:rsid w:val="00F67611"/>
    <w:rsid w:val="00F677E0"/>
    <w:rsid w:val="00F67CD2"/>
    <w:rsid w:val="00F70CDC"/>
    <w:rsid w:val="00F715FD"/>
    <w:rsid w:val="00F725D6"/>
    <w:rsid w:val="00F72627"/>
    <w:rsid w:val="00F72858"/>
    <w:rsid w:val="00F731BC"/>
    <w:rsid w:val="00F74746"/>
    <w:rsid w:val="00F74921"/>
    <w:rsid w:val="00F75A70"/>
    <w:rsid w:val="00F76122"/>
    <w:rsid w:val="00F7619F"/>
    <w:rsid w:val="00F769E7"/>
    <w:rsid w:val="00F76B57"/>
    <w:rsid w:val="00F77B54"/>
    <w:rsid w:val="00F77DF2"/>
    <w:rsid w:val="00F80B90"/>
    <w:rsid w:val="00F81130"/>
    <w:rsid w:val="00F81F9D"/>
    <w:rsid w:val="00F82223"/>
    <w:rsid w:val="00F82C2F"/>
    <w:rsid w:val="00F82E76"/>
    <w:rsid w:val="00F82F01"/>
    <w:rsid w:val="00F82FD3"/>
    <w:rsid w:val="00F83ED5"/>
    <w:rsid w:val="00F8438C"/>
    <w:rsid w:val="00F84B20"/>
    <w:rsid w:val="00F852F1"/>
    <w:rsid w:val="00F8536E"/>
    <w:rsid w:val="00F8574F"/>
    <w:rsid w:val="00F85FB2"/>
    <w:rsid w:val="00F8600F"/>
    <w:rsid w:val="00F86496"/>
    <w:rsid w:val="00F86A3F"/>
    <w:rsid w:val="00F86DA6"/>
    <w:rsid w:val="00F8729F"/>
    <w:rsid w:val="00F90CB3"/>
    <w:rsid w:val="00F90E31"/>
    <w:rsid w:val="00F90F2A"/>
    <w:rsid w:val="00F91A24"/>
    <w:rsid w:val="00F9208A"/>
    <w:rsid w:val="00F92205"/>
    <w:rsid w:val="00F924B1"/>
    <w:rsid w:val="00F926EC"/>
    <w:rsid w:val="00F929AD"/>
    <w:rsid w:val="00F92C4F"/>
    <w:rsid w:val="00F92CAC"/>
    <w:rsid w:val="00F930CA"/>
    <w:rsid w:val="00F93147"/>
    <w:rsid w:val="00F93375"/>
    <w:rsid w:val="00F93509"/>
    <w:rsid w:val="00F93B93"/>
    <w:rsid w:val="00F93C3E"/>
    <w:rsid w:val="00F93E39"/>
    <w:rsid w:val="00F93F86"/>
    <w:rsid w:val="00F9434E"/>
    <w:rsid w:val="00F94E4E"/>
    <w:rsid w:val="00F9515D"/>
    <w:rsid w:val="00F9541D"/>
    <w:rsid w:val="00F95510"/>
    <w:rsid w:val="00F95686"/>
    <w:rsid w:val="00F96202"/>
    <w:rsid w:val="00F96954"/>
    <w:rsid w:val="00F969C1"/>
    <w:rsid w:val="00F96E81"/>
    <w:rsid w:val="00F974ED"/>
    <w:rsid w:val="00F97619"/>
    <w:rsid w:val="00F97AE0"/>
    <w:rsid w:val="00FA0536"/>
    <w:rsid w:val="00FA0E1E"/>
    <w:rsid w:val="00FA1151"/>
    <w:rsid w:val="00FA1216"/>
    <w:rsid w:val="00FA1219"/>
    <w:rsid w:val="00FA153C"/>
    <w:rsid w:val="00FA1B57"/>
    <w:rsid w:val="00FA1DE6"/>
    <w:rsid w:val="00FA1F65"/>
    <w:rsid w:val="00FA227B"/>
    <w:rsid w:val="00FA2400"/>
    <w:rsid w:val="00FA2F1F"/>
    <w:rsid w:val="00FA32AD"/>
    <w:rsid w:val="00FA371A"/>
    <w:rsid w:val="00FA3768"/>
    <w:rsid w:val="00FA3791"/>
    <w:rsid w:val="00FA45B9"/>
    <w:rsid w:val="00FA467D"/>
    <w:rsid w:val="00FA472C"/>
    <w:rsid w:val="00FA4AC2"/>
    <w:rsid w:val="00FA566F"/>
    <w:rsid w:val="00FA6ED8"/>
    <w:rsid w:val="00FA7E86"/>
    <w:rsid w:val="00FA7FF5"/>
    <w:rsid w:val="00FB0059"/>
    <w:rsid w:val="00FB01A6"/>
    <w:rsid w:val="00FB0D91"/>
    <w:rsid w:val="00FB0E9D"/>
    <w:rsid w:val="00FB0EFE"/>
    <w:rsid w:val="00FB1859"/>
    <w:rsid w:val="00FB18AE"/>
    <w:rsid w:val="00FB26B6"/>
    <w:rsid w:val="00FB2BBE"/>
    <w:rsid w:val="00FB2C77"/>
    <w:rsid w:val="00FB2DDF"/>
    <w:rsid w:val="00FB2FA1"/>
    <w:rsid w:val="00FB31AC"/>
    <w:rsid w:val="00FB325A"/>
    <w:rsid w:val="00FB3442"/>
    <w:rsid w:val="00FB37E2"/>
    <w:rsid w:val="00FB4592"/>
    <w:rsid w:val="00FB4A4F"/>
    <w:rsid w:val="00FB52AF"/>
    <w:rsid w:val="00FB5B23"/>
    <w:rsid w:val="00FB62CA"/>
    <w:rsid w:val="00FB6427"/>
    <w:rsid w:val="00FB6C86"/>
    <w:rsid w:val="00FB73B5"/>
    <w:rsid w:val="00FB7618"/>
    <w:rsid w:val="00FC052F"/>
    <w:rsid w:val="00FC1177"/>
    <w:rsid w:val="00FC122A"/>
    <w:rsid w:val="00FC1986"/>
    <w:rsid w:val="00FC2A4A"/>
    <w:rsid w:val="00FC3372"/>
    <w:rsid w:val="00FC3EBE"/>
    <w:rsid w:val="00FC3FFB"/>
    <w:rsid w:val="00FC45A9"/>
    <w:rsid w:val="00FC5BDC"/>
    <w:rsid w:val="00FC67E9"/>
    <w:rsid w:val="00FC687A"/>
    <w:rsid w:val="00FC6FFF"/>
    <w:rsid w:val="00FC794E"/>
    <w:rsid w:val="00FC7A5E"/>
    <w:rsid w:val="00FD0039"/>
    <w:rsid w:val="00FD0506"/>
    <w:rsid w:val="00FD11EB"/>
    <w:rsid w:val="00FD18C7"/>
    <w:rsid w:val="00FD19C2"/>
    <w:rsid w:val="00FD1A69"/>
    <w:rsid w:val="00FD24F9"/>
    <w:rsid w:val="00FD285B"/>
    <w:rsid w:val="00FD3473"/>
    <w:rsid w:val="00FD36BA"/>
    <w:rsid w:val="00FD3896"/>
    <w:rsid w:val="00FD3A0E"/>
    <w:rsid w:val="00FD3BD4"/>
    <w:rsid w:val="00FD3DF9"/>
    <w:rsid w:val="00FD4C29"/>
    <w:rsid w:val="00FD50E0"/>
    <w:rsid w:val="00FD52B2"/>
    <w:rsid w:val="00FD551B"/>
    <w:rsid w:val="00FD5BCE"/>
    <w:rsid w:val="00FD5E4D"/>
    <w:rsid w:val="00FD635D"/>
    <w:rsid w:val="00FD6C4A"/>
    <w:rsid w:val="00FD73D5"/>
    <w:rsid w:val="00FD7BB1"/>
    <w:rsid w:val="00FE03F5"/>
    <w:rsid w:val="00FE0959"/>
    <w:rsid w:val="00FE19F2"/>
    <w:rsid w:val="00FE1F2B"/>
    <w:rsid w:val="00FE273F"/>
    <w:rsid w:val="00FE285E"/>
    <w:rsid w:val="00FE3080"/>
    <w:rsid w:val="00FE34BA"/>
    <w:rsid w:val="00FE3558"/>
    <w:rsid w:val="00FE3F7B"/>
    <w:rsid w:val="00FE47E6"/>
    <w:rsid w:val="00FE4827"/>
    <w:rsid w:val="00FE4987"/>
    <w:rsid w:val="00FE4D42"/>
    <w:rsid w:val="00FE5EBA"/>
    <w:rsid w:val="00FE68EC"/>
    <w:rsid w:val="00FE769E"/>
    <w:rsid w:val="00FE7711"/>
    <w:rsid w:val="00FE7C06"/>
    <w:rsid w:val="00FE7C3E"/>
    <w:rsid w:val="00FF0333"/>
    <w:rsid w:val="00FF0E24"/>
    <w:rsid w:val="00FF0F7E"/>
    <w:rsid w:val="00FF113C"/>
    <w:rsid w:val="00FF11BB"/>
    <w:rsid w:val="00FF1625"/>
    <w:rsid w:val="00FF174C"/>
    <w:rsid w:val="00FF19D0"/>
    <w:rsid w:val="00FF1ED8"/>
    <w:rsid w:val="00FF24D5"/>
    <w:rsid w:val="00FF2E50"/>
    <w:rsid w:val="00FF3815"/>
    <w:rsid w:val="00FF3B3B"/>
    <w:rsid w:val="00FF4217"/>
    <w:rsid w:val="00FF42F9"/>
    <w:rsid w:val="00FF43B0"/>
    <w:rsid w:val="00FF45B8"/>
    <w:rsid w:val="00FF477E"/>
    <w:rsid w:val="00FF497D"/>
    <w:rsid w:val="00FF4A71"/>
    <w:rsid w:val="00FF4F27"/>
    <w:rsid w:val="00FF5DAB"/>
    <w:rsid w:val="00FF5EC4"/>
    <w:rsid w:val="00FF65F3"/>
    <w:rsid w:val="00FF6C60"/>
    <w:rsid w:val="00FF6F68"/>
    <w:rsid w:val="00FF7371"/>
    <w:rsid w:val="00FF7430"/>
    <w:rsid w:val="00FF7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Miriam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E659D"/>
    <w:pPr>
      <w:bidi/>
    </w:pPr>
    <w:rPr>
      <w:rFonts w:cs="Times New Roman"/>
      <w:lang w:eastAsia="he-IL"/>
    </w:rPr>
  </w:style>
  <w:style w:type="paragraph" w:styleId="1">
    <w:name w:val="heading 1"/>
    <w:basedOn w:val="a"/>
    <w:next w:val="a"/>
    <w:qFormat/>
    <w:rsid w:val="003045B2"/>
    <w:pPr>
      <w:keepNext/>
      <w:ind w:left="993" w:right="566" w:hanging="566"/>
      <w:jc w:val="right"/>
      <w:outlineLvl w:val="0"/>
    </w:pPr>
    <w:rPr>
      <w:rFonts w:cs="Guttman Yad-Brush"/>
      <w:szCs w:val="52"/>
    </w:rPr>
  </w:style>
  <w:style w:type="paragraph" w:styleId="2">
    <w:name w:val="heading 2"/>
    <w:basedOn w:val="a"/>
    <w:next w:val="a"/>
    <w:qFormat/>
    <w:rsid w:val="003045B2"/>
    <w:pPr>
      <w:keepNext/>
      <w:ind w:left="993" w:right="566" w:hanging="566"/>
      <w:jc w:val="right"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3045B2"/>
    <w:pPr>
      <w:keepNext/>
      <w:ind w:left="-1" w:right="-1" w:hanging="566"/>
      <w:jc w:val="right"/>
      <w:outlineLvl w:val="2"/>
    </w:pPr>
    <w:rPr>
      <w:b/>
      <w:bCs/>
      <w:szCs w:val="32"/>
      <w:u w:val="single"/>
    </w:rPr>
  </w:style>
  <w:style w:type="paragraph" w:styleId="4">
    <w:name w:val="heading 4"/>
    <w:basedOn w:val="a"/>
    <w:next w:val="a"/>
    <w:qFormat/>
    <w:rsid w:val="003045B2"/>
    <w:pPr>
      <w:keepNext/>
      <w:ind w:left="-1" w:right="-1" w:hanging="566"/>
      <w:jc w:val="right"/>
      <w:outlineLvl w:val="3"/>
    </w:pPr>
    <w:rPr>
      <w:szCs w:val="32"/>
      <w:u w:val="single"/>
    </w:rPr>
  </w:style>
  <w:style w:type="paragraph" w:styleId="5">
    <w:name w:val="heading 5"/>
    <w:basedOn w:val="a"/>
    <w:next w:val="a"/>
    <w:qFormat/>
    <w:rsid w:val="003045B2"/>
    <w:pPr>
      <w:keepNext/>
      <w:outlineLvl w:val="4"/>
    </w:pPr>
    <w:rPr>
      <w:szCs w:val="32"/>
      <w:u w:val="single"/>
    </w:rPr>
  </w:style>
  <w:style w:type="paragraph" w:styleId="6">
    <w:name w:val="heading 6"/>
    <w:basedOn w:val="a"/>
    <w:next w:val="a"/>
    <w:qFormat/>
    <w:rsid w:val="003045B2"/>
    <w:pPr>
      <w:keepNext/>
      <w:outlineLvl w:val="5"/>
    </w:pPr>
    <w:rPr>
      <w:b/>
      <w:bCs/>
      <w:szCs w:val="28"/>
      <w:u w:val="single"/>
    </w:rPr>
  </w:style>
  <w:style w:type="paragraph" w:styleId="7">
    <w:name w:val="heading 7"/>
    <w:basedOn w:val="a"/>
    <w:next w:val="a"/>
    <w:qFormat/>
    <w:rsid w:val="003045B2"/>
    <w:pPr>
      <w:keepNext/>
      <w:outlineLvl w:val="6"/>
    </w:pPr>
    <w:rPr>
      <w:szCs w:val="28"/>
    </w:rPr>
  </w:style>
  <w:style w:type="paragraph" w:styleId="8">
    <w:name w:val="heading 8"/>
    <w:basedOn w:val="a"/>
    <w:next w:val="a"/>
    <w:qFormat/>
    <w:rsid w:val="003045B2"/>
    <w:pPr>
      <w:keepNext/>
      <w:outlineLvl w:val="7"/>
    </w:pPr>
    <w:rPr>
      <w:u w:val="single"/>
    </w:rPr>
  </w:style>
  <w:style w:type="paragraph" w:styleId="9">
    <w:name w:val="heading 9"/>
    <w:basedOn w:val="a"/>
    <w:next w:val="a"/>
    <w:qFormat/>
    <w:rsid w:val="003045B2"/>
    <w:pPr>
      <w:keepNext/>
      <w:outlineLvl w:val="8"/>
    </w:pPr>
    <w:rPr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3045B2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3045B2"/>
    <w:pPr>
      <w:tabs>
        <w:tab w:val="center" w:pos="4153"/>
        <w:tab w:val="right" w:pos="8306"/>
      </w:tabs>
    </w:pPr>
  </w:style>
  <w:style w:type="paragraph" w:styleId="a5">
    <w:name w:val="caption"/>
    <w:basedOn w:val="a"/>
    <w:next w:val="a"/>
    <w:qFormat/>
    <w:rsid w:val="003045B2"/>
    <w:pPr>
      <w:ind w:left="-1" w:right="-1" w:hanging="566"/>
      <w:jc w:val="right"/>
    </w:pPr>
    <w:rPr>
      <w:b/>
      <w:bCs/>
      <w:szCs w:val="32"/>
      <w:u w:val="single"/>
    </w:rPr>
  </w:style>
  <w:style w:type="paragraph" w:styleId="a6">
    <w:name w:val="Body Text"/>
    <w:basedOn w:val="a"/>
    <w:rsid w:val="003045B2"/>
    <w:rPr>
      <w:szCs w:val="28"/>
    </w:rPr>
  </w:style>
  <w:style w:type="paragraph" w:styleId="20">
    <w:name w:val="Body Text 2"/>
    <w:basedOn w:val="a"/>
    <w:rsid w:val="003045B2"/>
    <w:rPr>
      <w:u w:val="single"/>
    </w:rPr>
  </w:style>
  <w:style w:type="paragraph" w:styleId="a7">
    <w:name w:val="Block Text"/>
    <w:basedOn w:val="a"/>
    <w:rsid w:val="003045B2"/>
    <w:pPr>
      <w:spacing w:before="120"/>
      <w:ind w:left="368" w:right="368" w:hanging="368"/>
    </w:pPr>
    <w:rPr>
      <w:snapToGrid w:val="0"/>
    </w:rPr>
  </w:style>
  <w:style w:type="paragraph" w:styleId="30">
    <w:name w:val="Body Text 3"/>
    <w:basedOn w:val="a"/>
    <w:rsid w:val="003045B2"/>
    <w:rPr>
      <w:szCs w:val="32"/>
    </w:rPr>
  </w:style>
  <w:style w:type="character" w:styleId="Hyperlink">
    <w:name w:val="Hyperlink"/>
    <w:rsid w:val="003045B2"/>
    <w:rPr>
      <w:color w:val="0000FF"/>
      <w:u w:val="single"/>
    </w:rPr>
  </w:style>
  <w:style w:type="character" w:styleId="FollowedHyperlink">
    <w:name w:val="FollowedHyperlink"/>
    <w:rsid w:val="003045B2"/>
    <w:rPr>
      <w:color w:val="800080"/>
      <w:u w:val="single"/>
    </w:rPr>
  </w:style>
  <w:style w:type="paragraph" w:styleId="a8">
    <w:name w:val="Balloon Text"/>
    <w:basedOn w:val="a"/>
    <w:semiHidden/>
    <w:rsid w:val="003045B2"/>
    <w:pPr>
      <w:jc w:val="both"/>
    </w:pPr>
    <w:rPr>
      <w:rFonts w:ascii="Tahoma" w:hAnsi="Tahoma" w:cs="Tahoma"/>
      <w:sz w:val="16"/>
      <w:szCs w:val="16"/>
    </w:rPr>
  </w:style>
  <w:style w:type="paragraph" w:styleId="a9">
    <w:name w:val="Document Map"/>
    <w:basedOn w:val="a"/>
    <w:semiHidden/>
    <w:rsid w:val="003045B2"/>
    <w:pPr>
      <w:shd w:val="clear" w:color="auto" w:fill="000080"/>
      <w:jc w:val="both"/>
    </w:pPr>
    <w:rPr>
      <w:rFonts w:ascii="Tahoma" w:hAnsi="Tahoma" w:cs="Tahoma"/>
    </w:rPr>
  </w:style>
  <w:style w:type="table" w:customStyle="1" w:styleId="10">
    <w:name w:val="טבלת רשת1"/>
    <w:basedOn w:val="a1"/>
    <w:rsid w:val="00E60E6B"/>
    <w:pPr>
      <w:bidi/>
      <w:spacing w:line="36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Emphasis"/>
    <w:qFormat/>
    <w:rsid w:val="003368FF"/>
    <w:rPr>
      <w:i/>
      <w:iCs/>
    </w:rPr>
  </w:style>
  <w:style w:type="paragraph" w:customStyle="1" w:styleId="NormalWeb1">
    <w:name w:val="Normal (Web)‎1"/>
    <w:basedOn w:val="a"/>
    <w:rsid w:val="00916B01"/>
    <w:pPr>
      <w:bidi w:val="0"/>
      <w:spacing w:before="100" w:beforeAutospacing="1" w:after="100" w:afterAutospacing="1"/>
    </w:pPr>
  </w:style>
  <w:style w:type="character" w:styleId="ab">
    <w:name w:val="Strong"/>
    <w:qFormat/>
    <w:rsid w:val="00E20B2C"/>
    <w:rPr>
      <w:b/>
      <w:bCs/>
    </w:rPr>
  </w:style>
  <w:style w:type="paragraph" w:styleId="ac">
    <w:name w:val="List Paragraph"/>
    <w:basedOn w:val="a"/>
    <w:uiPriority w:val="34"/>
    <w:qFormat/>
    <w:rsid w:val="009047E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Miriam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E659D"/>
    <w:pPr>
      <w:bidi/>
    </w:pPr>
    <w:rPr>
      <w:rFonts w:cs="Times New Roman"/>
      <w:lang w:eastAsia="he-IL"/>
    </w:rPr>
  </w:style>
  <w:style w:type="paragraph" w:styleId="1">
    <w:name w:val="heading 1"/>
    <w:basedOn w:val="a"/>
    <w:next w:val="a"/>
    <w:qFormat/>
    <w:rsid w:val="003045B2"/>
    <w:pPr>
      <w:keepNext/>
      <w:ind w:left="993" w:right="566" w:hanging="566"/>
      <w:jc w:val="right"/>
      <w:outlineLvl w:val="0"/>
    </w:pPr>
    <w:rPr>
      <w:rFonts w:cs="Guttman Yad-Brush"/>
      <w:szCs w:val="52"/>
    </w:rPr>
  </w:style>
  <w:style w:type="paragraph" w:styleId="2">
    <w:name w:val="heading 2"/>
    <w:basedOn w:val="a"/>
    <w:next w:val="a"/>
    <w:qFormat/>
    <w:rsid w:val="003045B2"/>
    <w:pPr>
      <w:keepNext/>
      <w:ind w:left="993" w:right="566" w:hanging="566"/>
      <w:jc w:val="right"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3045B2"/>
    <w:pPr>
      <w:keepNext/>
      <w:ind w:left="-1" w:right="-1" w:hanging="566"/>
      <w:jc w:val="right"/>
      <w:outlineLvl w:val="2"/>
    </w:pPr>
    <w:rPr>
      <w:b/>
      <w:bCs/>
      <w:szCs w:val="32"/>
      <w:u w:val="single"/>
    </w:rPr>
  </w:style>
  <w:style w:type="paragraph" w:styleId="4">
    <w:name w:val="heading 4"/>
    <w:basedOn w:val="a"/>
    <w:next w:val="a"/>
    <w:qFormat/>
    <w:rsid w:val="003045B2"/>
    <w:pPr>
      <w:keepNext/>
      <w:ind w:left="-1" w:right="-1" w:hanging="566"/>
      <w:jc w:val="right"/>
      <w:outlineLvl w:val="3"/>
    </w:pPr>
    <w:rPr>
      <w:szCs w:val="32"/>
      <w:u w:val="single"/>
    </w:rPr>
  </w:style>
  <w:style w:type="paragraph" w:styleId="5">
    <w:name w:val="heading 5"/>
    <w:basedOn w:val="a"/>
    <w:next w:val="a"/>
    <w:qFormat/>
    <w:rsid w:val="003045B2"/>
    <w:pPr>
      <w:keepNext/>
      <w:outlineLvl w:val="4"/>
    </w:pPr>
    <w:rPr>
      <w:szCs w:val="32"/>
      <w:u w:val="single"/>
    </w:rPr>
  </w:style>
  <w:style w:type="paragraph" w:styleId="6">
    <w:name w:val="heading 6"/>
    <w:basedOn w:val="a"/>
    <w:next w:val="a"/>
    <w:qFormat/>
    <w:rsid w:val="003045B2"/>
    <w:pPr>
      <w:keepNext/>
      <w:outlineLvl w:val="5"/>
    </w:pPr>
    <w:rPr>
      <w:b/>
      <w:bCs/>
      <w:szCs w:val="28"/>
      <w:u w:val="single"/>
    </w:rPr>
  </w:style>
  <w:style w:type="paragraph" w:styleId="7">
    <w:name w:val="heading 7"/>
    <w:basedOn w:val="a"/>
    <w:next w:val="a"/>
    <w:qFormat/>
    <w:rsid w:val="003045B2"/>
    <w:pPr>
      <w:keepNext/>
      <w:outlineLvl w:val="6"/>
    </w:pPr>
    <w:rPr>
      <w:szCs w:val="28"/>
    </w:rPr>
  </w:style>
  <w:style w:type="paragraph" w:styleId="8">
    <w:name w:val="heading 8"/>
    <w:basedOn w:val="a"/>
    <w:next w:val="a"/>
    <w:qFormat/>
    <w:rsid w:val="003045B2"/>
    <w:pPr>
      <w:keepNext/>
      <w:outlineLvl w:val="7"/>
    </w:pPr>
    <w:rPr>
      <w:u w:val="single"/>
    </w:rPr>
  </w:style>
  <w:style w:type="paragraph" w:styleId="9">
    <w:name w:val="heading 9"/>
    <w:basedOn w:val="a"/>
    <w:next w:val="a"/>
    <w:qFormat/>
    <w:rsid w:val="003045B2"/>
    <w:pPr>
      <w:keepNext/>
      <w:outlineLvl w:val="8"/>
    </w:pPr>
    <w:rPr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3045B2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3045B2"/>
    <w:pPr>
      <w:tabs>
        <w:tab w:val="center" w:pos="4153"/>
        <w:tab w:val="right" w:pos="8306"/>
      </w:tabs>
    </w:pPr>
  </w:style>
  <w:style w:type="paragraph" w:styleId="a5">
    <w:name w:val="caption"/>
    <w:basedOn w:val="a"/>
    <w:next w:val="a"/>
    <w:qFormat/>
    <w:rsid w:val="003045B2"/>
    <w:pPr>
      <w:ind w:left="-1" w:right="-1" w:hanging="566"/>
      <w:jc w:val="right"/>
    </w:pPr>
    <w:rPr>
      <w:b/>
      <w:bCs/>
      <w:szCs w:val="32"/>
      <w:u w:val="single"/>
    </w:rPr>
  </w:style>
  <w:style w:type="paragraph" w:styleId="a6">
    <w:name w:val="Body Text"/>
    <w:basedOn w:val="a"/>
    <w:rsid w:val="003045B2"/>
    <w:rPr>
      <w:szCs w:val="28"/>
    </w:rPr>
  </w:style>
  <w:style w:type="paragraph" w:styleId="20">
    <w:name w:val="Body Text 2"/>
    <w:basedOn w:val="a"/>
    <w:rsid w:val="003045B2"/>
    <w:rPr>
      <w:u w:val="single"/>
    </w:rPr>
  </w:style>
  <w:style w:type="paragraph" w:styleId="a7">
    <w:name w:val="Block Text"/>
    <w:basedOn w:val="a"/>
    <w:rsid w:val="003045B2"/>
    <w:pPr>
      <w:spacing w:before="120"/>
      <w:ind w:left="368" w:right="368" w:hanging="368"/>
    </w:pPr>
    <w:rPr>
      <w:snapToGrid w:val="0"/>
    </w:rPr>
  </w:style>
  <w:style w:type="paragraph" w:styleId="30">
    <w:name w:val="Body Text 3"/>
    <w:basedOn w:val="a"/>
    <w:rsid w:val="003045B2"/>
    <w:rPr>
      <w:szCs w:val="32"/>
    </w:rPr>
  </w:style>
  <w:style w:type="character" w:styleId="Hyperlink">
    <w:name w:val="Hyperlink"/>
    <w:rsid w:val="003045B2"/>
    <w:rPr>
      <w:color w:val="0000FF"/>
      <w:u w:val="single"/>
    </w:rPr>
  </w:style>
  <w:style w:type="character" w:styleId="FollowedHyperlink">
    <w:name w:val="FollowedHyperlink"/>
    <w:rsid w:val="003045B2"/>
    <w:rPr>
      <w:color w:val="800080"/>
      <w:u w:val="single"/>
    </w:rPr>
  </w:style>
  <w:style w:type="paragraph" w:styleId="a8">
    <w:name w:val="Balloon Text"/>
    <w:basedOn w:val="a"/>
    <w:semiHidden/>
    <w:rsid w:val="003045B2"/>
    <w:pPr>
      <w:jc w:val="both"/>
    </w:pPr>
    <w:rPr>
      <w:rFonts w:ascii="Tahoma" w:hAnsi="Tahoma" w:cs="Tahoma"/>
      <w:sz w:val="16"/>
      <w:szCs w:val="16"/>
    </w:rPr>
  </w:style>
  <w:style w:type="paragraph" w:styleId="a9">
    <w:name w:val="Document Map"/>
    <w:basedOn w:val="a"/>
    <w:semiHidden/>
    <w:rsid w:val="003045B2"/>
    <w:pPr>
      <w:shd w:val="clear" w:color="auto" w:fill="000080"/>
      <w:jc w:val="both"/>
    </w:pPr>
    <w:rPr>
      <w:rFonts w:ascii="Tahoma" w:hAnsi="Tahoma" w:cs="Tahoma"/>
    </w:rPr>
  </w:style>
  <w:style w:type="table" w:customStyle="1" w:styleId="10">
    <w:name w:val="טבלת רשת1"/>
    <w:basedOn w:val="a1"/>
    <w:rsid w:val="00E60E6B"/>
    <w:pPr>
      <w:bidi/>
      <w:spacing w:line="36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Emphasis"/>
    <w:qFormat/>
    <w:rsid w:val="003368FF"/>
    <w:rPr>
      <w:i/>
      <w:iCs/>
    </w:rPr>
  </w:style>
  <w:style w:type="paragraph" w:customStyle="1" w:styleId="NormalWeb1">
    <w:name w:val="Normal (Web)‎1"/>
    <w:basedOn w:val="a"/>
    <w:rsid w:val="00916B01"/>
    <w:pPr>
      <w:bidi w:val="0"/>
      <w:spacing w:before="100" w:beforeAutospacing="1" w:after="100" w:afterAutospacing="1"/>
    </w:pPr>
  </w:style>
  <w:style w:type="character" w:styleId="ab">
    <w:name w:val="Strong"/>
    <w:qFormat/>
    <w:rsid w:val="00E20B2C"/>
    <w:rPr>
      <w:b/>
      <w:bCs/>
    </w:rPr>
  </w:style>
  <w:style w:type="paragraph" w:styleId="ac">
    <w:name w:val="List Paragraph"/>
    <w:basedOn w:val="a"/>
    <w:uiPriority w:val="34"/>
    <w:qFormat/>
    <w:rsid w:val="009047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32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20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9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9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62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8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22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8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0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96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1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5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73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7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6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1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7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0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9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2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6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3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03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5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73680">
      <w:bodyDiv w:val="1"/>
      <w:marLeft w:val="0"/>
      <w:marRight w:val="150"/>
      <w:marTop w:val="24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01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03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4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7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8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84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3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94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74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75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53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33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6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23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28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30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58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6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5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9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6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5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3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7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6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46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57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3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4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0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66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9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68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7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13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69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2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5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8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10845">
          <w:marLeft w:val="0"/>
          <w:marRight w:val="547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18708">
          <w:marLeft w:val="0"/>
          <w:marRight w:val="1166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570295">
          <w:marLeft w:val="0"/>
          <w:marRight w:val="1166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338">
          <w:marLeft w:val="0"/>
          <w:marRight w:val="547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36896">
          <w:marLeft w:val="0"/>
          <w:marRight w:val="547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4003">
          <w:marLeft w:val="0"/>
          <w:marRight w:val="547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4911">
          <w:marLeft w:val="0"/>
          <w:marRight w:val="547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41244">
          <w:marLeft w:val="0"/>
          <w:marRight w:val="547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49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3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61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902034">
              <w:marLeft w:val="0"/>
              <w:marRight w:val="0"/>
              <w:marTop w:val="0"/>
              <w:marBottom w:val="0"/>
              <w:divBdr>
                <w:top w:val="dashSmallGap" w:sz="4" w:space="1" w:color="auto"/>
                <w:left w:val="dashSmallGap" w:sz="4" w:space="4" w:color="auto"/>
                <w:bottom w:val="dashSmallGap" w:sz="4" w:space="1" w:color="auto"/>
                <w:right w:val="dashSmallGap" w:sz="4" w:space="4" w:color="auto"/>
              </w:divBdr>
            </w:div>
          </w:divsChild>
        </w:div>
      </w:divsChild>
    </w:div>
    <w:div w:id="67098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6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6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4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36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5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9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9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8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8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15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5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2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1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6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15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1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5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61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1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55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40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17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7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85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11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3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6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95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136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0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8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9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6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69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654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286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517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6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4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9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0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29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77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7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420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2316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4154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5172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6425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32848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4147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00390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95111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08890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32202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311953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613987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109261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474303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943070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67466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792061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404946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9409382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976441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4345893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9949522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944805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4573914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0772019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2988545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60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6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78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58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7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66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94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49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47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9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9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0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09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7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0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82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2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20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7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68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3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5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19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0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43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44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5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7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3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97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6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529540">
      <w:bodyDiv w:val="1"/>
      <w:marLeft w:val="0"/>
      <w:marRight w:val="150"/>
      <w:marTop w:val="24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1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61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8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65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3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0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8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85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0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6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0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8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43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1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SOffice\Templates\&#1502;&#1499;&#1514;&#1489;%20&#1512;&#1513;&#1502;&#1497;%20&#1512;&#1497;&#1511;%20&#1506;&#1510;&#1502;&#1493;&#1503;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9E42C3-BB37-45A7-BF15-4189C5E539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מכתב רשמי ריק עצמון</Template>
  <TotalTime>0</TotalTime>
  <Pages>1</Pages>
  <Words>84</Words>
  <Characters>423</Characters>
  <Application>Microsoft Office Word</Application>
  <DocSecurity>0</DocSecurity>
  <Lines>3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Ethan Frome</vt:lpstr>
      <vt:lpstr>Ethan Frome</vt:lpstr>
    </vt:vector>
  </TitlesOfParts>
  <Company>זוית רחבה</Company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Ethan Frome</dc:title>
  <dc:creator>עצמון</dc:creator>
  <cp:keywords>Ethan</cp:keywords>
  <cp:lastModifiedBy>USER</cp:lastModifiedBy>
  <cp:revision>3</cp:revision>
  <cp:lastPrinted>2015-06-10T15:17:00Z</cp:lastPrinted>
  <dcterms:created xsi:type="dcterms:W3CDTF">2017-03-19T09:17:00Z</dcterms:created>
  <dcterms:modified xsi:type="dcterms:W3CDTF">2017-03-19T09:18:00Z</dcterms:modified>
</cp:coreProperties>
</file>